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2736" w:rsidRPr="00C22050" w:rsidRDefault="00B13C81" w:rsidP="00804DA8">
      <w:pPr>
        <w:pStyle w:val="Nzev"/>
        <w:rPr>
          <w:sz w:val="48"/>
          <w:szCs w:val="48"/>
        </w:rPr>
      </w:pPr>
      <w:r w:rsidRPr="00C22050">
        <w:rPr>
          <w:sz w:val="48"/>
          <w:szCs w:val="48"/>
        </w:rPr>
        <w:t xml:space="preserve">Hladina podzemní vody </w:t>
      </w:r>
      <w:r w:rsidR="006D7520" w:rsidRPr="00C22050">
        <w:rPr>
          <w:sz w:val="48"/>
          <w:szCs w:val="48"/>
        </w:rPr>
        <w:t>v mělkém oběhu je aktuálně mírně nadnormální</w:t>
      </w:r>
      <w:r w:rsidRPr="00C22050">
        <w:rPr>
          <w:sz w:val="48"/>
          <w:szCs w:val="48"/>
        </w:rPr>
        <w:t>. Můžeme však hovořit o konci sucha?</w:t>
      </w:r>
    </w:p>
    <w:p w:rsidR="00B13C81" w:rsidRDefault="006857DD" w:rsidP="00B13C81">
      <w:r>
        <w:t xml:space="preserve">V posledních pěti letech na území ČR přetrvávalo sucho, které bylo důsledkem kombinace podnormálních srážek a nadnormálních teplot. </w:t>
      </w:r>
    </w:p>
    <w:p w:rsidR="00B13C81" w:rsidRDefault="006857DD" w:rsidP="00B13C81">
      <w:r>
        <w:t>Rok 2020 byl z hlediska podzemních vod v mělkém oběhu velmi netypický. Začátek roku a zejména jaro, kdy zpravidla nastává v podzemních vodách maximum, byly velmi suché. Jaro bylo celkově nejsušší od roku 1971. Ročního minima dosáhla hladina na území ČR v květnu, kdy byla na řadě vrtů dosažena nejnižší hladina pro květen od roku 1971. Absolutní roční minima hladiny v mělkém oběh</w:t>
      </w:r>
      <w:r w:rsidR="00B13C81">
        <w:t>u z roku 2018 však nebyla překonána</w:t>
      </w:r>
      <w:r>
        <w:t>. Ke zlepšení došlo v</w:t>
      </w:r>
      <w:r w:rsidR="00B13C81">
        <w:t> </w:t>
      </w:r>
      <w:r>
        <w:t>červnu</w:t>
      </w:r>
      <w:r w:rsidR="00B13C81">
        <w:t xml:space="preserve"> (2020)</w:t>
      </w:r>
      <w:r>
        <w:t>, kdy zpravidla dochází k přirozen</w:t>
      </w:r>
      <w:r w:rsidR="00B13C81">
        <w:t>ému poklesu hladiny (</w:t>
      </w:r>
      <w:r>
        <w:t>vegetační sezóna</w:t>
      </w:r>
      <w:r w:rsidR="00B13C81">
        <w:t>)</w:t>
      </w:r>
      <w:r>
        <w:t xml:space="preserve">. </w:t>
      </w:r>
    </w:p>
    <w:p w:rsidR="00B13C81" w:rsidRDefault="00B13C81" w:rsidP="00B13C81">
      <w:r>
        <w:t xml:space="preserve">Aktuální stav podzemní vody v mělkých vrtech je velmi příznivý. V květnu byla hladina v mělkých vrtech celkově mírně nadnormální, v meziročním srovnání s loňským květnem hladina výrazně vzrostla u </w:t>
      </w:r>
      <w:r w:rsidRPr="00A237F5">
        <w:t>93</w:t>
      </w:r>
      <w:r>
        <w:t> % vrtů. Situace se pomalu zlepšuje i na západě Čech, kde v povodí Berounky byla v květnu průměrná měsíční hladina nadnormální poprvé od ledna 2018.</w:t>
      </w:r>
    </w:p>
    <w:p w:rsidR="00B13C81" w:rsidRDefault="00B13C81">
      <w:pPr>
        <w:spacing w:line="259" w:lineRule="auto"/>
      </w:pPr>
      <w:r>
        <w:br w:type="page"/>
      </w:r>
    </w:p>
    <w:p w:rsidR="00B13C81" w:rsidRDefault="00FB7C31" w:rsidP="00B13C81">
      <w:pPr>
        <w:pStyle w:val="Nadpis3"/>
      </w:pPr>
      <w:r>
        <w:lastRenderedPageBreak/>
        <w:t>Rok 2020  a vývoj do května</w:t>
      </w:r>
      <w:r w:rsidR="00B13C81">
        <w:t xml:space="preserve"> 2021</w:t>
      </w:r>
    </w:p>
    <w:p w:rsidR="006857DD" w:rsidRDefault="006857DD" w:rsidP="006857DD">
      <w:r>
        <w:t>Roční maximum naopak nastalo na podzim</w:t>
      </w:r>
      <w:r w:rsidR="00FB7C31">
        <w:t xml:space="preserve"> (2020)</w:t>
      </w:r>
      <w:r>
        <w:t xml:space="preserve">, kdy často hladina dosahuje minima. Situace však </w:t>
      </w:r>
      <w:r w:rsidR="0037721E">
        <w:t xml:space="preserve">nebyla na celém území ČR stejná (Obr. 3). </w:t>
      </w:r>
      <w:r>
        <w:t>Na severní Moravě převažoval od června do konce roku nadnormální stav. V posledním čtvrtletí roku 2020 byl stav hladiny mělkých vrtů dokonce nadnormální téměř na celém území Moravy. V severozápadních Čechách naopak sucho přetrvávalo téměř celý rok 2020</w:t>
      </w:r>
      <w:r w:rsidR="0037721E">
        <w:t xml:space="preserve"> (Obr. 1)</w:t>
      </w:r>
      <w:r>
        <w:t>, což bylo způsobeno tím, že v porovnání se zbytkem republiky v této oblasti pršelo méně a normální srážkové úhrny nestačily na doplnění deficitu z předchozích let</w:t>
      </w:r>
      <w:r w:rsidR="0037721E">
        <w:t xml:space="preserve"> (Obr. 2)</w:t>
      </w:r>
      <w:r>
        <w:t xml:space="preserve">. Příznivá situace pokračovala i na začátku roku 2021, kdy únorová hladina překonala dokonce maximum z října 2020, v západních a severozápadních Čechách však bylo toto maximum opět výrazně nižší než na zbytku území. </w:t>
      </w:r>
    </w:p>
    <w:p w:rsidR="00B13C81" w:rsidRDefault="00B13C81" w:rsidP="00B13C81">
      <w:pPr>
        <w:pStyle w:val="Nadpis3"/>
      </w:pPr>
      <w:r>
        <w:t>Stav u hlubokých vrtů</w:t>
      </w:r>
    </w:p>
    <w:p w:rsidR="006857DD" w:rsidRDefault="006857DD" w:rsidP="00B13C81">
      <w:r>
        <w:t xml:space="preserve">K mírnému zlepšení dochází i v hlubokém oběhu podzemní vody, který měří podložní struktury s vyloučení vlivu pokryvných útvarů (zpravidla kvartérních, které měří mělké vrty). Podložní vrstva </w:t>
      </w:r>
      <w:proofErr w:type="spellStart"/>
      <w:r>
        <w:t>cenomanu</w:t>
      </w:r>
      <w:proofErr w:type="spellEnd"/>
      <w:r>
        <w:t>, která v oblasti severočeské křídy představuje nejhlubší sledovanou úroveň podzemní vody, má výrazný víceletý chod a hodnotí se zvlášť. V hlubokém oběhu podzemních vod byl stejně jako v případě mělkého oběhu zaznamenán nejhorší stav v roce 2020 v</w:t>
      </w:r>
      <w:r w:rsidR="0037721E">
        <w:t> </w:t>
      </w:r>
      <w:r>
        <w:t>květnu</w:t>
      </w:r>
      <w:r w:rsidR="0037721E">
        <w:t xml:space="preserve"> (Obr. </w:t>
      </w:r>
      <w:r w:rsidR="00E8664E">
        <w:t>4)</w:t>
      </w:r>
      <w:r>
        <w:t>. Už v červenci však začínalo docházet ke zlepšení v části východočeské křídy a</w:t>
      </w:r>
      <w:r w:rsidR="00E8664E">
        <w:t> </w:t>
      </w:r>
      <w:r>
        <w:t xml:space="preserve">moravského terciéru. Nejlepšího stavu bylo dosaženo v roce 2020 v listopadu, nicméně ne ve všech strukturách. Část jihočeských pánví, západočeského </w:t>
      </w:r>
      <w:proofErr w:type="spellStart"/>
      <w:r>
        <w:t>permokarbonu</w:t>
      </w:r>
      <w:proofErr w:type="spellEnd"/>
      <w:r>
        <w:t xml:space="preserve"> a severočeská křída zůstávaly mimořádně podnormální po celý rok 2020. I zde však začalo od února 2021 docházet k pozvolnému zlepšování a například aktuální stav severoč</w:t>
      </w:r>
      <w:r w:rsidR="00FB7C31">
        <w:t>eské křídy je silně podnormální. V</w:t>
      </w:r>
      <w:r>
        <w:t>ýrazně se zlepšil stav východočeské křídy a moravského terciéru.</w:t>
      </w:r>
    </w:p>
    <w:p w:rsidR="00B13C81" w:rsidRDefault="00B13C81" w:rsidP="00B13C81">
      <w:pPr>
        <w:pStyle w:val="Nadpis3"/>
      </w:pPr>
      <w:r>
        <w:t>Výhled vývoje stavu u podzemních vod</w:t>
      </w:r>
    </w:p>
    <w:p w:rsidR="00FB7C31" w:rsidRDefault="006857DD" w:rsidP="006857DD">
      <w:r>
        <w:t>Z hlediska možného výhledu je třeba si uvědomit, že hladina podzemní vody v průběhu léta přirozeně klesá a k jejímu doplňo</w:t>
      </w:r>
      <w:r w:rsidR="00FB7C31">
        <w:t>vání v létě zpravidla nedochází. P</w:t>
      </w:r>
      <w:r>
        <w:t xml:space="preserve">okud nenastanou neobvykle příznivé podmínky v podobě nadprůměrných srážek, které i přes částečnou spotřebu vody vegetací zasáknou až na úroveň hladiny podzemní vody, jako k tomu došlo například v průběhu loňského června nebo září. </w:t>
      </w:r>
    </w:p>
    <w:p w:rsidR="006857DD" w:rsidRPr="00FB7C31" w:rsidRDefault="006857DD" w:rsidP="00FB7C31">
      <w:pPr>
        <w:pStyle w:val="Vrazncitt"/>
      </w:pPr>
      <w:r w:rsidRPr="00FB7C31">
        <w:t xml:space="preserve">Aktuální situace je zatím relativně příznivá, takže pokud nedojde k tomu, že by následující měsíce byly srážkově výrazně podnormální v kombinaci s nadprůměrnými teplotami, tak by v létě nemělo nastat tak výrazné sucho jako v případě let 2018 a 2019. </w:t>
      </w:r>
    </w:p>
    <w:p w:rsidR="00804DA8" w:rsidRPr="00FB7C31" w:rsidRDefault="00804DA8" w:rsidP="00FB7C31">
      <w:pPr>
        <w:pStyle w:val="Vrazncitt"/>
        <w:rPr>
          <w:color w:val="2E74B5" w:themeColor="accent1" w:themeShade="BF"/>
          <w:sz w:val="20"/>
          <w:szCs w:val="20"/>
        </w:rPr>
      </w:pPr>
      <w:r w:rsidRPr="00FB7C31">
        <w:rPr>
          <w:color w:val="2E74B5" w:themeColor="accent1" w:themeShade="BF"/>
          <w:sz w:val="20"/>
          <w:szCs w:val="20"/>
        </w:rPr>
        <w:br w:type="page"/>
      </w:r>
    </w:p>
    <w:p w:rsidR="00804DA8" w:rsidRPr="004C28EF" w:rsidRDefault="00804DA8" w:rsidP="00804DA8">
      <w:pPr>
        <w:rPr>
          <w:color w:val="2E74B5" w:themeColor="accent1" w:themeShade="BF"/>
          <w:sz w:val="20"/>
          <w:szCs w:val="20"/>
        </w:rPr>
      </w:pPr>
    </w:p>
    <w:p w:rsidR="006857DD" w:rsidRDefault="006857DD" w:rsidP="006857DD">
      <w:pPr>
        <w:pStyle w:val="obrzek"/>
        <w:keepNext/>
        <w:jc w:val="center"/>
      </w:pPr>
      <w:r>
        <w:rPr>
          <w:noProof/>
          <w:lang w:eastAsia="cs-CZ"/>
        </w:rPr>
        <w:drawing>
          <wp:inline distT="0" distB="0" distL="0" distR="0" wp14:anchorId="3E517451">
            <wp:extent cx="5450205" cy="3554095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F9A" w:rsidRDefault="006857DD" w:rsidP="00FB7C31">
      <w:pPr>
        <w:pStyle w:val="Titulek"/>
        <w:ind w:left="708"/>
      </w:pPr>
      <w:r>
        <w:t xml:space="preserve">Obr. </w:t>
      </w:r>
      <w:r w:rsidR="004F798E">
        <w:fldChar w:fldCharType="begin"/>
      </w:r>
      <w:r w:rsidR="004F798E">
        <w:instrText xml:space="preserve"> SEQ Obrázek \* ARABIC </w:instrText>
      </w:r>
      <w:r w:rsidR="004F798E">
        <w:fldChar w:fldCharType="separate"/>
      </w:r>
      <w:r w:rsidR="000D5292">
        <w:rPr>
          <w:noProof/>
        </w:rPr>
        <w:t>1</w:t>
      </w:r>
      <w:r w:rsidR="004F798E">
        <w:rPr>
          <w:noProof/>
        </w:rPr>
        <w:fldChar w:fldCharType="end"/>
      </w:r>
      <w:r>
        <w:t xml:space="preserve"> Srovnání vývoje hladiny (standardizovaná měsíční směrodatná proměnná) v ČR a v povodí Ohře a dolního Labe</w:t>
      </w:r>
    </w:p>
    <w:p w:rsidR="00060F16" w:rsidRDefault="00060F16" w:rsidP="004D06ED">
      <w:pPr>
        <w:pStyle w:val="obrzek"/>
      </w:pPr>
    </w:p>
    <w:p w:rsidR="006857DD" w:rsidRDefault="00E10F51" w:rsidP="006857DD">
      <w:pPr>
        <w:pStyle w:val="obrzek"/>
        <w:keepNext/>
        <w:jc w:val="center"/>
      </w:pPr>
      <w:r w:rsidRPr="00E10F51">
        <w:rPr>
          <w:noProof/>
          <w:lang w:eastAsia="cs-CZ"/>
        </w:rPr>
        <w:drawing>
          <wp:inline distT="0" distB="0" distL="0" distR="0" wp14:anchorId="68C42159" wp14:editId="087E4FB5">
            <wp:extent cx="4664293" cy="3198817"/>
            <wp:effectExtent l="0" t="0" r="3175" b="1905"/>
            <wp:docPr id="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7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68"/>
                    <a:stretch/>
                  </pic:blipFill>
                  <pic:spPr>
                    <a:xfrm>
                      <a:off x="0" y="0"/>
                      <a:ext cx="4683534" cy="321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F51" w:rsidRDefault="0037721E" w:rsidP="006857DD">
      <w:pPr>
        <w:pStyle w:val="Titulek"/>
        <w:jc w:val="center"/>
      </w:pPr>
      <w:r>
        <w:t>Obr.</w:t>
      </w:r>
      <w:r w:rsidR="006857DD">
        <w:t xml:space="preserve"> </w:t>
      </w:r>
      <w:r w:rsidR="004F798E">
        <w:fldChar w:fldCharType="begin"/>
      </w:r>
      <w:r w:rsidR="004F798E">
        <w:instrText xml:space="preserve"> SEQ Obrázek \* ARABIC </w:instrText>
      </w:r>
      <w:r w:rsidR="004F798E">
        <w:fldChar w:fldCharType="separate"/>
      </w:r>
      <w:r w:rsidR="000D5292">
        <w:rPr>
          <w:noProof/>
        </w:rPr>
        <w:t>2</w:t>
      </w:r>
      <w:r w:rsidR="004F798E">
        <w:rPr>
          <w:noProof/>
        </w:rPr>
        <w:fldChar w:fldCharType="end"/>
      </w:r>
      <w:r>
        <w:t xml:space="preserve"> Rozložení úhrnu srážek na území ČR vyjádřené v % normálu 1981-2020</w:t>
      </w:r>
    </w:p>
    <w:p w:rsidR="00BE5691" w:rsidRPr="004D06ED" w:rsidRDefault="00BE5691" w:rsidP="00060F16">
      <w:pPr>
        <w:pStyle w:val="obrzek"/>
        <w:jc w:val="center"/>
      </w:pPr>
    </w:p>
    <w:p w:rsidR="00BE5691" w:rsidRDefault="0037721E" w:rsidP="00BE5691">
      <w:r w:rsidRPr="00B671AD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4E12D99" wp14:editId="3D9F1E8C">
                <wp:simplePos x="0" y="0"/>
                <wp:positionH relativeFrom="column">
                  <wp:posOffset>333219</wp:posOffset>
                </wp:positionH>
                <wp:positionV relativeFrom="paragraph">
                  <wp:posOffset>113665</wp:posOffset>
                </wp:positionV>
                <wp:extent cx="5041557" cy="6869007"/>
                <wp:effectExtent l="0" t="0" r="6985" b="8255"/>
                <wp:wrapNone/>
                <wp:docPr id="2" name="Skupina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1557" cy="6869007"/>
                          <a:chOff x="0" y="0"/>
                          <a:chExt cx="6412969" cy="8684279"/>
                        </a:xfrm>
                      </wpg:grpSpPr>
                      <wpg:grpSp>
                        <wpg:cNvPr id="5" name="Skupina 5"/>
                        <wpg:cNvGrpSpPr/>
                        <wpg:grpSpPr>
                          <a:xfrm>
                            <a:off x="132291" y="606009"/>
                            <a:ext cx="6032227" cy="7404020"/>
                            <a:chOff x="132291" y="606009"/>
                            <a:chExt cx="6032227" cy="7404020"/>
                          </a:xfrm>
                        </wpg:grpSpPr>
                        <pic:pic xmlns:pic="http://schemas.openxmlformats.org/drawingml/2006/picture">
                          <pic:nvPicPr>
                            <pic:cNvPr id="9" name="Obrázek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348" t="13574" r="5154" b="14724"/>
                            <a:stretch/>
                          </pic:blipFill>
                          <pic:spPr>
                            <a:xfrm>
                              <a:off x="132291" y="606009"/>
                              <a:ext cx="2014888" cy="115582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0" name="Skupina 10"/>
                          <wpg:cNvGrpSpPr/>
                          <wpg:grpSpPr>
                            <a:xfrm>
                              <a:off x="173474" y="608688"/>
                              <a:ext cx="5991044" cy="7401341"/>
                              <a:chOff x="173474" y="608688"/>
                              <a:chExt cx="5991044" cy="7401341"/>
                            </a:xfrm>
                          </wpg:grpSpPr>
                          <pic:pic xmlns:pic="http://schemas.openxmlformats.org/drawingml/2006/picture">
                            <pic:nvPicPr>
                              <pic:cNvPr id="11" name="Obrázek 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65" t="13399" r="5330" b="14916"/>
                              <a:stretch/>
                            </pic:blipFill>
                            <pic:spPr>
                              <a:xfrm>
                                <a:off x="2147892" y="609129"/>
                                <a:ext cx="1979613" cy="113780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" name="Obrázek 1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477" r="5270" b="14839"/>
                              <a:stretch/>
                            </pic:blipFill>
                            <pic:spPr>
                              <a:xfrm>
                                <a:off x="4127371" y="608688"/>
                                <a:ext cx="1977317" cy="113492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" name="Obrázek 1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6" t="13474" r="5269" b="15013"/>
                              <a:stretch/>
                            </pic:blipFill>
                            <pic:spPr>
                              <a:xfrm>
                                <a:off x="173474" y="1839011"/>
                                <a:ext cx="1979556" cy="113349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Obrázek 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306" r="5270" b="15009"/>
                              <a:stretch/>
                            </pic:blipFill>
                            <pic:spPr>
                              <a:xfrm>
                                <a:off x="2184550" y="1842277"/>
                                <a:ext cx="1966198" cy="112854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5" name="Obrázek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425" t="13476" r="5269" b="14668"/>
                              <a:stretch/>
                            </pic:blipFill>
                            <pic:spPr>
                              <a:xfrm>
                                <a:off x="4153150" y="1842277"/>
                                <a:ext cx="1966150" cy="113276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6" name="Obrázek 1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306" r="5270" b="14839"/>
                              <a:stretch/>
                            </pic:blipFill>
                            <pic:spPr>
                              <a:xfrm>
                                <a:off x="208118" y="3096106"/>
                                <a:ext cx="1966205" cy="113124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7" name="Obrázek 1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425" t="13476" r="5270" b="14669"/>
                              <a:stretch/>
                            </pic:blipFill>
                            <pic:spPr>
                              <a:xfrm>
                                <a:off x="2181713" y="3090299"/>
                                <a:ext cx="1973591" cy="11370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8" name="Obrázek 1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425" t="13818" r="5390" b="14838"/>
                              <a:stretch/>
                            </pic:blipFill>
                            <pic:spPr>
                              <a:xfrm>
                                <a:off x="4153150" y="3118819"/>
                                <a:ext cx="1974072" cy="113075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9" name="Obrázek 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306" r="5270" b="14667"/>
                              <a:stretch/>
                            </pic:blipFill>
                            <pic:spPr>
                              <a:xfrm>
                                <a:off x="251023" y="4342608"/>
                                <a:ext cx="1966199" cy="113393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" name="Obrázek 2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476" r="5270" b="14668"/>
                              <a:stretch/>
                            </pic:blipFill>
                            <pic:spPr>
                              <a:xfrm>
                                <a:off x="2219624" y="4342608"/>
                                <a:ext cx="1976303" cy="11370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1" name="Obrázek 2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425" t="13647" r="5389" b="14668"/>
                              <a:stretch/>
                            </pic:blipFill>
                            <pic:spPr>
                              <a:xfrm>
                                <a:off x="4198329" y="4348020"/>
                                <a:ext cx="1966189" cy="113163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2" name="Obrázek 2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6" t="13647" r="5150" b="14497"/>
                              <a:stretch/>
                            </pic:blipFill>
                            <pic:spPr>
                              <a:xfrm>
                                <a:off x="199832" y="5610922"/>
                                <a:ext cx="1968648" cy="113109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3" name="Obrázek 2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185" t="13477" r="5270" b="14667"/>
                              <a:stretch/>
                            </pic:blipFill>
                            <pic:spPr>
                              <a:xfrm>
                                <a:off x="2174323" y="5599134"/>
                                <a:ext cx="1973409" cy="11338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4" name="Obrázek 2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647" r="5270" b="14839"/>
                              <a:stretch/>
                            </pic:blipFill>
                            <pic:spPr>
                              <a:xfrm>
                                <a:off x="4147732" y="5596257"/>
                                <a:ext cx="1974219" cy="11304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5" name="Obrázek 2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304" r="5270" b="14669"/>
                              <a:stretch/>
                            </pic:blipFill>
                            <pic:spPr>
                              <a:xfrm>
                                <a:off x="251023" y="6869022"/>
                                <a:ext cx="1944535" cy="114100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6" name="Obrázek 2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305" t="13647" r="5270" b="14839"/>
                              <a:stretch/>
                            </pic:blipFill>
                            <pic:spPr>
                              <a:xfrm>
                                <a:off x="2181713" y="6857943"/>
                                <a:ext cx="1945658" cy="113353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s:wsp>
                        <wps:cNvPr id="27" name="Nadpis 3"/>
                        <wps:cNvSpPr txBox="1">
                          <a:spLocks/>
                        </wps:cNvSpPr>
                        <wps:spPr>
                          <a:xfrm>
                            <a:off x="65185" y="0"/>
                            <a:ext cx="6039503" cy="5557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E5691" w:rsidRPr="00B671AD" w:rsidRDefault="00BE5691" w:rsidP="00BE5691">
                              <w:pPr>
                                <w:pStyle w:val="Normlnweb"/>
                                <w:spacing w:before="0" w:beforeAutospacing="0" w:after="0" w:afterAutospacing="0" w:line="216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671AD">
                                <w:rPr>
                                  <w:rFonts w:ascii="Arial" w:eastAsiaTheme="majorEastAsia" w:hAnsi="Arial" w:cstheme="majorBidi"/>
                                  <w:b/>
                                  <w:bCs/>
                                  <w:color w:val="023E88"/>
                                  <w:kern w:val="24"/>
                                  <w:sz w:val="28"/>
                                  <w:szCs w:val="28"/>
                                </w:rPr>
                                <w:t>Vývoj hladiny v mělkých vrtech – 1/2020 – 5/2021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8" name="Obrázek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437"/>
                          <a:stretch/>
                        </pic:blipFill>
                        <pic:spPr>
                          <a:xfrm>
                            <a:off x="0" y="8210093"/>
                            <a:ext cx="6412969" cy="4741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E12D99" id="Skupina 52" o:spid="_x0000_s1026" style="position:absolute;margin-left:26.25pt;margin-top:8.95pt;width:396.95pt;height:540.85pt;z-index:251657216;mso-width-relative:margin;mso-height-relative:margin" coordsize="64129,86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">
                <v:group id="Skupina 5" o:spid="_x0000_s1027" style="position:absolute;left:1322;top:6060;width:60323;height:74040" coordorigin="1322,6060" coordsize="60322,7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brázek 9" o:spid="_x0000_s1028" type="#_x0000_t75" style="position:absolute;left:1322;top:6060;width:20149;height:1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">
                    <v:imagedata r:id="rId27" o:title="" croptop="8896f" cropbottom="9650f" cropleft="4816f" cropright="3378f"/>
                    <v:path arrowok="t"/>
                  </v:shape>
                  <v:group id="Skupina 10" o:spid="_x0000_s1029" style="position:absolute;left:1734;top:6086;width:59911;height:74014" coordorigin="1734,6086" coordsize="59910,74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<v:shape id="Obrázek 11" o:spid="_x0000_s1030" type="#_x0000_t75" style="position:absolute;left:21478;top:6091;width:19797;height:11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">
                      <v:imagedata r:id="rId28" o:title="" croptop="8781f" cropbottom="9775f" cropleft="4827f" cropright="3493f"/>
                      <v:path arrowok="t"/>
                    </v:shape>
                    <v:shape id="Obrázek 12" o:spid="_x0000_s1031" type="#_x0000_t75" style="position:absolute;left:41273;top:6086;width:19773;height:1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">
                      <v:imagedata r:id="rId29" o:title="" croptop="8832f" cropbottom="9725f" cropleft="4787f" cropright="3454f"/>
                      <v:path arrowok="t"/>
                    </v:shape>
                    <v:shape id="Obrázek 13" o:spid="_x0000_s1032" type="#_x0000_t75" style="position:absolute;left:1734;top:18390;width:19796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">
                      <v:imagedata r:id="rId30" o:title="" croptop="8830f" cropbottom="9839f" cropleft="4788f" cropright="3453f"/>
                      <v:path arrowok="t"/>
                    </v:shape>
                    <v:shape id="Obrázek 14" o:spid="_x0000_s1033" type="#_x0000_t75" style="position:absolute;left:21845;top:18422;width:19662;height:1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">
                      <v:imagedata r:id="rId31" o:title="" croptop="8720f" cropbottom="9836f" cropleft="4787f" cropright="3454f"/>
                      <v:path arrowok="t"/>
                    </v:shape>
                    <v:shape id="Obrázek 15" o:spid="_x0000_s1034" type="#_x0000_t75" style="position:absolute;left:41531;top:18422;width:19662;height:1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">
                      <v:imagedata r:id="rId32" o:title="" croptop="8832f" cropbottom="9613f" cropleft="4866f" cropright="3453f"/>
                      <v:path arrowok="t"/>
                    </v:shape>
                    <v:shape id="Obrázek 16" o:spid="_x0000_s1035" type="#_x0000_t75" style="position:absolute;left:2081;top:30961;width:19662;height:1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">
                      <v:imagedata r:id="rId33" o:title="" croptop="8720f" cropbottom="9725f" cropleft="4787f" cropright="3454f"/>
                      <v:path arrowok="t"/>
                    </v:shape>
                    <v:shape id="Obrázek 17" o:spid="_x0000_s1036" type="#_x0000_t75" style="position:absolute;left:21817;top:30902;width:19736;height:1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">
                      <v:imagedata r:id="rId34" o:title="" croptop="8832f" cropbottom="9613f" cropleft="4866f" cropright="3454f"/>
                      <v:path arrowok="t"/>
                    </v:shape>
                    <v:shape id="Obrázek 18" o:spid="_x0000_s1037" type="#_x0000_t75" style="position:absolute;left:41531;top:31188;width:19741;height:11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">
                      <v:imagedata r:id="rId35" o:title="" croptop="9056f" cropbottom="9724f" cropleft="4866f" cropright="3532f"/>
                      <v:path arrowok="t"/>
                    </v:shape>
                    <v:shape id="Obrázek 19" o:spid="_x0000_s1038" type="#_x0000_t75" style="position:absolute;left:2510;top:43426;width:19662;height:1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">
                      <v:imagedata r:id="rId36" o:title="" croptop="8720f" cropbottom="9612f" cropleft="4787f" cropright="3454f"/>
                      <v:path arrowok="t"/>
                    </v:shape>
                    <v:shape id="Obrázek 20" o:spid="_x0000_s1039" type="#_x0000_t75" style="position:absolute;left:22196;top:43426;width:19763;height:11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">
                      <v:imagedata r:id="rId37" o:title="" croptop="8832f" cropbottom="9613f" cropleft="4787f" cropright="3454f"/>
                      <v:path arrowok="t"/>
                    </v:shape>
                    <v:shape id="Obrázek 21" o:spid="_x0000_s1040" type="#_x0000_t75" style="position:absolute;left:41983;top:43480;width:19662;height:1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">
                      <v:imagedata r:id="rId38" o:title="" croptop="8944f" cropbottom="9613f" cropleft="4866f" cropright="3532f"/>
                      <v:path arrowok="t"/>
                    </v:shape>
                    <v:shape id="Obrázek 22" o:spid="_x0000_s1041" type="#_x0000_t75" style="position:absolute;left:1998;top:56109;width:19686;height:1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">
                      <v:imagedata r:id="rId39" o:title="" croptop="8944f" cropbottom="9501f" cropleft="4788f" cropright="3375f"/>
                      <v:path arrowok="t"/>
                    </v:shape>
                    <v:shape id="Obrázek 23" o:spid="_x0000_s1042" type="#_x0000_t75" style="position:absolute;left:21743;top:55991;width:19734;height:1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">
                      <v:imagedata r:id="rId40" o:title="" croptop="8832f" cropbottom="9612f" cropleft="4709f" cropright="3454f"/>
                      <v:path arrowok="t"/>
                    </v:shape>
                    <v:shape id="Obrázek 24" o:spid="_x0000_s1043" type="#_x0000_t75" style="position:absolute;left:41477;top:55962;width:19742;height:11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">
                      <v:imagedata r:id="rId41" o:title="" croptop="8944f" cropbottom="9725f" cropleft="4787f" cropright="3454f"/>
                      <v:path arrowok="t"/>
                    </v:shape>
                    <v:shape id="Obrázek 25" o:spid="_x0000_s1044" type="#_x0000_t75" style="position:absolute;left:2510;top:68690;width:19445;height:11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">
                      <v:imagedata r:id="rId42" o:title="" croptop="8719f" cropbottom="9613f" cropleft="4787f" cropright="3454f"/>
                      <v:path arrowok="t"/>
                    </v:shape>
                    <v:shape id="Obrázek 26" o:spid="_x0000_s1045" type="#_x0000_t75" style="position:absolute;left:21817;top:68579;width:19456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">
                      <v:imagedata r:id="rId43" o:title="" croptop="8944f" cropbottom="9725f" cropleft="4787f" cropright="3454f"/>
                      <v:path arrowok="t"/>
                    </v:shape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6" type="#_x0000_t202" style="position:absolute;left:651;width:60395;height:5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" filled="f" stroked="f">
                  <v:path arrowok="t"/>
                  <v:textbox>
                    <w:txbxContent>
                      <w:p w:rsidR="00BE5691" w:rsidRPr="00B671AD" w:rsidRDefault="00BE5691" w:rsidP="00BE5691">
                        <w:pPr>
                          <w:pStyle w:val="Normlnweb"/>
                          <w:spacing w:before="0" w:beforeAutospacing="0" w:after="0" w:afterAutospacing="0" w:line="216" w:lineRule="auto"/>
                          <w:rPr>
                            <w:sz w:val="28"/>
                            <w:szCs w:val="28"/>
                          </w:rPr>
                        </w:pPr>
                        <w:r w:rsidRPr="00B671AD">
                          <w:rPr>
                            <w:rFonts w:ascii="Arial" w:eastAsiaTheme="majorEastAsia" w:hAnsi="Arial" w:cstheme="majorBidi"/>
                            <w:b/>
                            <w:bCs/>
                            <w:color w:val="023E88"/>
                            <w:kern w:val="24"/>
                            <w:sz w:val="28"/>
                            <w:szCs w:val="28"/>
                          </w:rPr>
                          <w:t>Vývoj hladiny v mělkých vrtech – 1/2020 – 5/2021</w:t>
                        </w:r>
                      </w:p>
                    </w:txbxContent>
                  </v:textbox>
                </v:shape>
                <v:shape id="Obrázek 28" o:spid="_x0000_s1047" type="#_x0000_t75" style="position:absolute;top:82100;width:64129;height:4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">
                  <v:imagedata r:id="rId43" o:title="" croptop="58613f"/>
                  <v:path arrowok="t"/>
                </v:shape>
              </v:group>
            </w:pict>
          </mc:Fallback>
        </mc:AlternateContent>
      </w:r>
    </w:p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E5691" w:rsidP="00BE5691"/>
    <w:p w:rsidR="00BE5691" w:rsidRDefault="00B13C81" w:rsidP="00BE5691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A750C4" wp14:editId="73D27001">
                <wp:simplePos x="0" y="0"/>
                <wp:positionH relativeFrom="column">
                  <wp:posOffset>306705</wp:posOffset>
                </wp:positionH>
                <wp:positionV relativeFrom="paragraph">
                  <wp:posOffset>5715</wp:posOffset>
                </wp:positionV>
                <wp:extent cx="5041265" cy="635"/>
                <wp:effectExtent l="0" t="0" r="0" b="0"/>
                <wp:wrapNone/>
                <wp:docPr id="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12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37721E" w:rsidRPr="000907DA" w:rsidRDefault="0037721E" w:rsidP="0037721E">
                            <w:pPr>
                              <w:pStyle w:val="Titulek"/>
                              <w:rPr>
                                <w:rFonts w:ascii="Times New Roman" w:hAnsi="Times New Roman" w:cs="Times New Roman"/>
                                <w:noProof/>
                                <w:sz w:val="26"/>
                                <w:szCs w:val="26"/>
                              </w:rPr>
                            </w:pPr>
                            <w:r>
                              <w:t xml:space="preserve">Obr. </w:t>
                            </w:r>
                            <w:r w:rsidR="004F798E">
                              <w:fldChar w:fldCharType="begin"/>
                            </w:r>
                            <w:r w:rsidR="004F798E">
                              <w:instrText xml:space="preserve"> SEQ Obrázek \* ARABIC </w:instrText>
                            </w:r>
                            <w:r w:rsidR="004F798E">
                              <w:fldChar w:fldCharType="separate"/>
                            </w:r>
                            <w:r w:rsidR="000D5292">
                              <w:rPr>
                                <w:noProof/>
                              </w:rPr>
                              <w:t>3</w:t>
                            </w:r>
                            <w:r w:rsidR="004F798E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Vývoj hladiny v mělkých vrtech v období 1/2020 – 5/2021 na území ČR (měsíce jsou uspořádány vodorovně)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A750C4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48" type="#_x0000_t202" style="position:absolute;margin-left:24.15pt;margin-top:.45pt;width:396.95pt;height: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" stroked="f">
                <v:textbox style="mso-fit-shape-to-text:t" inset="0,0,0,0">
                  <w:txbxContent>
                    <w:p w:rsidR="0037721E" w:rsidRPr="000907DA" w:rsidRDefault="0037721E" w:rsidP="0037721E">
                      <w:pPr>
                        <w:pStyle w:val="Titulek"/>
                        <w:rPr>
                          <w:rFonts w:ascii="Times New Roman" w:hAnsi="Times New Roman" w:cs="Times New Roman"/>
                          <w:noProof/>
                          <w:sz w:val="26"/>
                          <w:szCs w:val="26"/>
                        </w:rPr>
                      </w:pPr>
                      <w:r>
                        <w:t xml:space="preserve">Obr. </w:t>
                      </w:r>
                      <w:r w:rsidR="004F798E">
                        <w:fldChar w:fldCharType="begin"/>
                      </w:r>
                      <w:r w:rsidR="004F798E">
                        <w:instrText xml:space="preserve"> SEQ Obrázek \* ARABIC </w:instrText>
                      </w:r>
                      <w:r w:rsidR="004F798E">
                        <w:fldChar w:fldCharType="separate"/>
                      </w:r>
                      <w:r w:rsidR="000D5292">
                        <w:rPr>
                          <w:noProof/>
                        </w:rPr>
                        <w:t>3</w:t>
                      </w:r>
                      <w:r w:rsidR="004F798E">
                        <w:rPr>
                          <w:noProof/>
                        </w:rPr>
                        <w:fldChar w:fldCharType="end"/>
                      </w:r>
                      <w:r>
                        <w:t xml:space="preserve"> Vývoj hladiny v mělkých vrtech v období 1/2020 – 5/2021 na území ČR (měsíce jsou uspořádány vodorovně) </w:t>
                      </w:r>
                    </w:p>
                  </w:txbxContent>
                </v:textbox>
              </v:shape>
            </w:pict>
          </mc:Fallback>
        </mc:AlternateContent>
      </w:r>
    </w:p>
    <w:p w:rsidR="00BE5691" w:rsidRDefault="00BE5691" w:rsidP="00BE5691"/>
    <w:p w:rsidR="00BE5691" w:rsidRDefault="0037721E" w:rsidP="00BE5691"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757555</wp:posOffset>
                </wp:positionH>
                <wp:positionV relativeFrom="paragraph">
                  <wp:posOffset>101600</wp:posOffset>
                </wp:positionV>
                <wp:extent cx="5010150" cy="7751445"/>
                <wp:effectExtent l="0" t="0" r="0" b="1905"/>
                <wp:wrapNone/>
                <wp:docPr id="93" name="Skupina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0150" cy="7751445"/>
                          <a:chOff x="0" y="0"/>
                          <a:chExt cx="5341325" cy="8256563"/>
                        </a:xfrm>
                      </wpg:grpSpPr>
                      <wpg:grpSp>
                        <wpg:cNvPr id="91" name="Skupina 91"/>
                        <wpg:cNvGrpSpPr/>
                        <wpg:grpSpPr>
                          <a:xfrm>
                            <a:off x="0" y="0"/>
                            <a:ext cx="5341325" cy="7062952"/>
                            <a:chOff x="0" y="0"/>
                            <a:chExt cx="5341325" cy="7062952"/>
                          </a:xfrm>
                        </wpg:grpSpPr>
                        <wps:wsp>
                          <wps:cNvPr id="70" name="Nadpis 3"/>
                          <wps:cNvSpPr>
                            <a:spLocks noGrp="1"/>
                          </wps:cNvSpPr>
                          <wps:spPr>
                            <a:xfrm>
                              <a:off x="0" y="0"/>
                              <a:ext cx="5341325" cy="88168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15479C" w:rsidRPr="0015479C" w:rsidRDefault="0015479C" w:rsidP="0015479C">
                                <w:pPr>
                                  <w:pStyle w:val="Normlnweb"/>
                                  <w:spacing w:before="0" w:beforeAutospacing="0" w:after="0" w:afterAutospacing="0" w:line="216" w:lineRule="auto"/>
                                  <w:rPr>
                                    <w:rFonts w:ascii="Arial" w:hAnsi="Arial" w:cs="Arial"/>
                                  </w:rPr>
                                </w:pPr>
                                <w:r w:rsidRPr="0015479C">
                                  <w:rPr>
                                    <w:rFonts w:ascii="Arial" w:eastAsiaTheme="majorEastAsia" w:hAnsi="Arial" w:cs="Arial"/>
                                    <w:b/>
                                    <w:bCs/>
                                    <w:color w:val="023E88"/>
                                    <w:kern w:val="24"/>
                                    <w:sz w:val="28"/>
                                    <w:szCs w:val="28"/>
                                  </w:rPr>
                                  <w:t>Vývoj hladin v hlubokých vrtech – 1/2020 – 5/2021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rtlCol="0" anchor="ctr">
                            <a:normAutofit/>
                          </wps:bodyPr>
                        </wps:wsp>
                        <wpg:grpSp>
                          <wpg:cNvPr id="71" name="Skupina 80"/>
                          <wpg:cNvGrpSpPr/>
                          <wpg:grpSpPr>
                            <a:xfrm>
                              <a:off x="110359" y="662152"/>
                              <a:ext cx="5117911" cy="6400800"/>
                              <a:chOff x="78813" y="636880"/>
                              <a:chExt cx="5986884" cy="7159077"/>
                            </a:xfrm>
                          </wpg:grpSpPr>
                          <pic:pic xmlns:pic="http://schemas.openxmlformats.org/drawingml/2006/picture">
                            <pic:nvPicPr>
                              <pic:cNvPr id="72" name="Obrázek 7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820" t="10060" r="4890" b="32875"/>
                              <a:stretch/>
                            </pic:blipFill>
                            <pic:spPr>
                              <a:xfrm>
                                <a:off x="86711" y="5397740"/>
                                <a:ext cx="2001189" cy="11899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3" name="Obrázek 7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434" t="10340" r="4520" b="32734"/>
                              <a:stretch/>
                            </pic:blipFill>
                            <pic:spPr>
                              <a:xfrm>
                                <a:off x="2105075" y="5398140"/>
                                <a:ext cx="1971064" cy="115928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4" name="Obrázek 7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434" t="9920" r="4649" b="32874"/>
                              <a:stretch/>
                            </pic:blipFill>
                            <pic:spPr>
                              <a:xfrm>
                                <a:off x="4088214" y="5395834"/>
                                <a:ext cx="1962489" cy="116158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5" name="Obrázek 7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562" t="10059" r="4650" b="32595"/>
                              <a:stretch/>
                            </pic:blipFill>
                            <pic:spPr>
                              <a:xfrm>
                                <a:off x="78813" y="6587723"/>
                                <a:ext cx="2033369" cy="12082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6" name="Obrázek 7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563" t="9920" r="4520" b="32594"/>
                              <a:stretch/>
                            </pic:blipFill>
                            <pic:spPr>
                              <a:xfrm>
                                <a:off x="2113637" y="6583025"/>
                                <a:ext cx="1957631" cy="11643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7" name="Obrázek 7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92" t="10200" r="4520" b="32735"/>
                              <a:stretch/>
                            </pic:blipFill>
                            <pic:spPr>
                              <a:xfrm>
                                <a:off x="86711" y="636880"/>
                                <a:ext cx="2008328" cy="118753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8" name="Obrázek 7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469" t="10131" r="4500" b="32845"/>
                              <a:stretch/>
                            </pic:blipFill>
                            <pic:spPr>
                              <a:xfrm>
                                <a:off x="2112182" y="673687"/>
                                <a:ext cx="1958285" cy="11539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9" name="Obrázek 7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773" t="9948" r="4686" b="33255"/>
                              <a:stretch/>
                            </pic:blipFill>
                            <pic:spPr>
                              <a:xfrm>
                                <a:off x="4076318" y="665166"/>
                                <a:ext cx="1973210" cy="116451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0" name="Obrázek 8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774" t="10211" r="4444" b="33254"/>
                              <a:stretch/>
                            </pic:blipFill>
                            <pic:spPr>
                              <a:xfrm>
                                <a:off x="86711" y="1846302"/>
                                <a:ext cx="2004932" cy="11745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1" name="Obrázek 8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774" t="10211" r="4444" b="32991"/>
                              <a:stretch/>
                            </pic:blipFill>
                            <pic:spPr>
                              <a:xfrm>
                                <a:off x="2097657" y="1859984"/>
                                <a:ext cx="1976140" cy="11630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3" name="Obrázek 8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301" t="10112" r="4493" b="33189"/>
                              <a:stretch/>
                            </pic:blipFill>
                            <pic:spPr>
                              <a:xfrm>
                                <a:off x="4092131" y="1866223"/>
                                <a:ext cx="1957947" cy="114490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4" name="Obrázek 8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0" t="10027" r="4678" b="32870"/>
                              <a:stretch/>
                            </pic:blipFill>
                            <pic:spPr>
                              <a:xfrm>
                                <a:off x="78814" y="3001711"/>
                                <a:ext cx="2025339" cy="120035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5" name="Obrázek 8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586" t="9844" r="4671" b="32880"/>
                              <a:stretch/>
                            </pic:blipFill>
                            <pic:spPr>
                              <a:xfrm>
                                <a:off x="2110977" y="3038703"/>
                                <a:ext cx="1961553" cy="11647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6" name="Obrázek 8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5" t="9983" r="4507" b="33102"/>
                              <a:stretch/>
                            </pic:blipFill>
                            <pic:spPr>
                              <a:xfrm>
                                <a:off x="4085249" y="3036727"/>
                                <a:ext cx="1970501" cy="11618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7" name="Obrázek 8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843" t="9983" r="4667" b="32756"/>
                              <a:stretch/>
                            </pic:blipFill>
                            <pic:spPr>
                              <a:xfrm>
                                <a:off x="78814" y="4187281"/>
                                <a:ext cx="2012357" cy="11980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" name="Obrázek 8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5" t="10156" r="4507" b="33102"/>
                              <a:stretch/>
                            </pic:blipFill>
                            <pic:spPr>
                              <a:xfrm>
                                <a:off x="2087901" y="4216973"/>
                                <a:ext cx="1993442" cy="117177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9" name="Obrázek 8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684" t="10156" r="4826" b="32929"/>
                              <a:stretch/>
                            </pic:blipFill>
                            <pic:spPr>
                              <a:xfrm>
                                <a:off x="4100258" y="4221166"/>
                                <a:ext cx="1965439" cy="11630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pic:pic xmlns:pic="http://schemas.openxmlformats.org/drawingml/2006/picture">
                        <pic:nvPicPr>
                          <pic:cNvPr id="92" name="Obrázek 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936" r="11926" b="6659"/>
                          <a:stretch/>
                        </pic:blipFill>
                        <pic:spPr>
                          <a:xfrm>
                            <a:off x="0" y="7060223"/>
                            <a:ext cx="4510405" cy="1196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93" o:spid="_x0000_s1049" style="position:absolute;margin-left:59.65pt;margin-top:8pt;width:394.5pt;height:610.35pt;z-index:251666432;mso-width-relative:margin;mso-height-relative:margin" coordsize="53413,82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uFmgcQAAIABJREFU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CEeAkAAAAAAAAA&#10;AAAAAAAIQrwEAAAAAAAAAAAAAAAABCFeAgAAAAAAAAAAAAAAAIIQLwEAAAAAAAAAAAAAAABBiJcA&#10;AAAAAAAAAAAAAACAIMRLAAAAAAAAAAAAAAAAQBDiJQAAAAAAAAAAAAAAACAI8RIAAAAAAAAAAAAA&#10;AAAQhHgJAAAAAAAAAAAAAAAACEK8BAAAAAAAAAAAAAAAAAQhXgIAAAAAAAAAAAAAAACCEC8BAAAA&#10;AAAAAAAAAAAAQYiXAAAAAAAAAAAAAAAAgCDESwAAAAAAAAAAAAAAAEAQ4iUAAAAAA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hJcAAAAAAAAA&#10;AAAAAACASAgvAQAAAAAAAAAAAAAAAJEQXgIAAAAAAAAAAAAAAAAiIbwEAAAAAAAAAAAAAAAAREJ4&#10;CQAAAAAAAAAAAAAAAIiE8BIAAAAAAAAAAAAAAAAQCeElAAAAAAAAAAAAAAAAIBLCSwAAAAAAAAAA&#10;AAAAAEAkhJcAAAAAAAAAAAAAAACASAgvAQAAAAAAAAAAAAAAAJEQXgIAAAAAAAAAAAAAAAAiIbwE&#10;AAAAAAAAAAAAAAAAREJ4CQAAAAAAAAAAAAAAAIiE8BIAAAAAAAAAAAAAAAAQCe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CEeAkAAAAAAAAA&#10;AAAAAAAIQrwEAAAAAAAAAAAAAAAABCFeAgAAAAAAAAAAAAAAAIIQLwEAAAAAAAAAAAAAAABBiJcA&#10;AAAAAAAAAAAAAACAIMRLAAAAAAAAAAAAAAAAQBDiJQAAAAAAAAAAAAAAACAI8RIAAAAAAAAAAAAA&#10;AAAQhHgJAAAAAAAAAAAAAAAACEK8BAAAAAAAAAAAAAAAAAQhXgIAAAAAAAAAAAAAAACCEC8BAAAA&#10;AAAAAAAAAAAAQYiXAAAAAAAAAAAAAAAAgCDESwAAAAAAAAAAAAAAAEAQ4iUAAAAAA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CEeAkAAAAAAAAA&#10;AAAAAAAIQrwEAAAAAAAAAAAAAAAABCFeAgAAAAAAAAAAAAAAAIIQLwEAAAAAAAAAAAAAAABBiJcA&#10;AAAAAAAAAAAAAACAIMRLAAAAAAAAAAAAAAAAQBDiJQAAAAAAAAAAAAAAACAI8RIAAAAAAAAAAAAA&#10;AAAQhHgJAAAAAAAAAAAAAAAACEK8BAAAAAAAAAAAAAAAAAQhXgIAAAAAAAAAAAAAAACCEC8BAAAA&#10;AAAAAAAAAAAAQYiXAAAAAAAAAAAAAAAAgCDESwAAAAAAAAAAAAAAAEAQ4iUAAAAAA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IhvAQAAAAAAAAAAAAAAABEQngJAAAAAAAAAAAAAAAAiIQQxtgZAAAg&#10;AElEQV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CEeAkAAAAAAAAA&#10;AAAAAAAIQrwEAAAAAAAAAAAAAAAABCFeAgAAAAAAAAAAAAAAAIIQLwEAAAAAAAAAAAAAAABBiJcA&#10;AAAAAAAAAAAAAACAIMRLAAAAAAAAAAAAAAAAQBDiJQAAAAAAAAAAAAAAACAI8RIAAAAAAAAAAAAA&#10;AAAQhHgJAAAAAAAAAAAAAAAACEK8BAAAAAAAAAAAAAAAAAQhXgIAAAAAAAAAAAAAAACCEC8BAAAA&#10;AAAAAAAAAAAAQYiXAAAAAAAAAAAAAAAAgCDESwAAAAAAAAAAAAAAAEAQ4iUAAAAAA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">
                <v:group id="Skupina 91" o:spid="_x0000_s1050" style="position:absolute;width:53413;height:70629" coordsize="53413,70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group id="Skupina 80" o:spid="_x0000_s1052" style="position:absolute;left:1103;top:6621;width:51179;height:64008" coordorigin="788,6368" coordsize="59868,7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<v:shape id="Obrázek 72" o:spid="_x0000_s1053" type="#_x0000_t75" style="position:absolute;left:867;top:53977;width:20012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">
                      <v:imagedata r:id="rId61" o:title="" croptop="6593f" cropbottom="21545f" cropleft="4470f" cropright="3205f"/>
                      <v:path arrowok="t"/>
                    </v:shape>
                    <v:shape id="Obrázek 73" o:spid="_x0000_s1054" type="#_x0000_t75" style="position:absolute;left:21050;top:53981;width:19711;height:1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">
                      <v:imagedata r:id="rId62" o:title="" croptop="6776f" cropbottom="21453f" cropleft="4217f" cropright="2962f"/>
                      <v:path arrowok="t"/>
                    </v:shape>
                    <v:shape id="Obrázek 74" o:spid="_x0000_s1055" type="#_x0000_t75" style="position:absolute;left:40882;top:53958;width:19625;height:1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">
                      <v:imagedata r:id="rId63" o:title="" croptop="6501f" cropbottom="21544f" cropleft="4217f" cropright="3047f"/>
                      <v:path arrowok="t"/>
                    </v:shape>
                    <v:shape id="Obrázek 75" o:spid="_x0000_s1056" type="#_x0000_t75" style="position:absolute;left:788;top:65877;width:20333;height:1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">
                      <v:imagedata r:id="rId64" o:title="" croptop="6592f" cropbottom="21361f" cropleft="4300f" cropright="3047f"/>
                      <v:path arrowok="t"/>
                    </v:shape>
                    <v:shape id="Obrázek 76" o:spid="_x0000_s1057" type="#_x0000_t75" style="position:absolute;left:21136;top:65830;width:19576;height:11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">
                      <v:imagedata r:id="rId65" o:title="" croptop="6501f" cropbottom="21361f" cropleft="4301f" cropright="2962f"/>
                      <v:path arrowok="t"/>
                    </v:shape>
                    <v:shape id="Obrázek 77" o:spid="_x0000_s1058" type="#_x0000_t75" style="position:absolute;left:867;top:6368;width:20083;height:11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">
                      <v:imagedata r:id="rId66" o:title="" croptop="6685f" cropbottom="21453f" cropleft="4386f" cropright="2962f"/>
                      <v:path arrowok="t"/>
                    </v:shape>
                    <v:shape id="Obrázek 78" o:spid="_x0000_s1059" type="#_x0000_t75" style="position:absolute;left:21121;top:6736;width:19583;height:1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">
                      <v:imagedata r:id="rId67" o:title="" croptop="6639f" cropbottom="21525f" cropleft="4240f" cropright="2949f"/>
                      <v:path arrowok="t"/>
                    </v:shape>
                    <v:shape id="Obrázek 79" o:spid="_x0000_s1060" type="#_x0000_t75" style="position:absolute;left:40763;top:6651;width:19732;height:1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">
                      <v:imagedata r:id="rId68" o:title="" croptop="6520f" cropbottom="21794f" cropleft="4439f" cropright="3071f"/>
                      <v:path arrowok="t"/>
                    </v:shape>
                    <v:shape id="Obrázek 80" o:spid="_x0000_s1061" type="#_x0000_t75" style="position:absolute;left:867;top:18463;width:20049;height:11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">
                      <v:imagedata r:id="rId69" o:title="" croptop="6692f" cropbottom="21793f" cropleft="4439f" cropright="2912f"/>
                      <v:path arrowok="t"/>
                    </v:shape>
                    <v:shape id="Obrázek 81" o:spid="_x0000_s1062" type="#_x0000_t75" style="position:absolute;left:20976;top:18599;width:19761;height:1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">
                      <v:imagedata r:id="rId70" o:title="" croptop="6692f" cropbottom="21621f" cropleft="4439f" cropright="2912f"/>
                      <v:path arrowok="t"/>
                    </v:shape>
                    <v:shape id="Obrázek 83" o:spid="_x0000_s1063" type="#_x0000_t75" style="position:absolute;left:40921;top:18662;width:19579;height:11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">
                      <v:imagedata r:id="rId71" o:title="" croptop="6627f" cropbottom="21751f" cropleft="4129f" cropright="2945f"/>
                      <v:path arrowok="t"/>
                    </v:shape>
                    <v:shape id="Obrázek 84" o:spid="_x0000_s1064" type="#_x0000_t75" style="position:absolute;left:788;top:30017;width:20253;height:1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">
                      <v:imagedata r:id="rId72" o:title="" croptop="6571f" cropbottom="21542f" cropleft="4378f" cropright="3066f"/>
                      <v:path arrowok="t"/>
                    </v:shape>
                    <v:shape id="Obrázek 85" o:spid="_x0000_s1065" type="#_x0000_t75" style="position:absolute;left:21109;top:30387;width:19616;height:1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">
                      <v:imagedata r:id="rId73" o:title="" croptop="6451f" cropbottom="21548f" cropleft="4316f" cropright="3061f"/>
                      <v:path arrowok="t"/>
                    </v:shape>
                    <v:shape id="Obrázek 86" o:spid="_x0000_s1066" type="#_x0000_t75" style="position:absolute;left:40852;top:30367;width:19705;height:11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">
                      <v:imagedata r:id="rId74" o:title="" croptop="6542f" cropbottom="21694f" cropleft="4381f" cropright="2954f"/>
                      <v:path arrowok="t"/>
                    </v:shape>
                    <v:shape id="Obrázek 87" o:spid="_x0000_s1067" type="#_x0000_t75" style="position:absolute;left:788;top:41872;width:20123;height:1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">
                      <v:imagedata r:id="rId75" o:title="" croptop="6542f" cropbottom="21467f" cropleft="4485f" cropright="3059f"/>
                      <v:path arrowok="t"/>
                    </v:shape>
                    <v:shape id="Obrázek 88" o:spid="_x0000_s1068" type="#_x0000_t75" style="position:absolute;left:20879;top:42169;width:19934;height:11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">
                      <v:imagedata r:id="rId76" o:title="" croptop="6656f" cropbottom="21694f" cropleft="4381f" cropright="2954f"/>
                      <v:path arrowok="t"/>
                    </v:shape>
                    <v:shape id="Obrázek 89" o:spid="_x0000_s1069" type="#_x0000_t75" style="position:absolute;left:41002;top:42211;width:19654;height:11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">
                      <v:imagedata r:id="rId77" o:title="" croptop="6656f" cropbottom="21580f" cropleft="4380f" cropright="3163f"/>
                      <v:path arrowok="t"/>
                    </v:shape>
                  </v:group>
                </v:group>
                <v:shape id="Obrázek 81" o:spid="_x0000_s1070" type="#_x0000_t75" style="position:absolute;top:70602;width:45104;height:11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">
                  <v:imagedata r:id="rId77" o:title="" croptop="44523f" cropbottom="4364f" cropright="7816f"/>
                  <v:path arrowok="t"/>
                </v:shape>
              </v:group>
            </w:pict>
          </mc:Fallback>
        </mc:AlternateContent>
      </w:r>
    </w:p>
    <w:p w:rsidR="00BE5691" w:rsidRDefault="00BE5691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5420CA" w:rsidP="00BE5691"/>
    <w:p w:rsidR="005420CA" w:rsidRDefault="0037721E" w:rsidP="00BE5691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E37BA8" wp14:editId="3E0BC7B4">
                <wp:simplePos x="0" y="0"/>
                <wp:positionH relativeFrom="column">
                  <wp:posOffset>516255</wp:posOffset>
                </wp:positionH>
                <wp:positionV relativeFrom="paragraph">
                  <wp:posOffset>264795</wp:posOffset>
                </wp:positionV>
                <wp:extent cx="5010150" cy="635"/>
                <wp:effectExtent l="0" t="0" r="0" b="0"/>
                <wp:wrapNone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37721E" w:rsidRPr="00DD4AEF" w:rsidRDefault="0037721E" w:rsidP="0037721E">
                            <w:pPr>
                              <w:pStyle w:val="Titulek"/>
                              <w:rPr>
                                <w:rFonts w:ascii="Times New Roman" w:hAnsi="Times New Roman" w:cs="Times New Roman"/>
                                <w:noProof/>
                                <w:sz w:val="26"/>
                                <w:szCs w:val="26"/>
                              </w:rPr>
                            </w:pPr>
                            <w:r>
                              <w:t xml:space="preserve">Obr. </w:t>
                            </w:r>
                            <w:r w:rsidR="004F798E">
                              <w:fldChar w:fldCharType="begin"/>
                            </w:r>
                            <w:r w:rsidR="004F798E">
                              <w:instrText xml:space="preserve"> SEQ Obrázek \* ARABIC </w:instrText>
                            </w:r>
                            <w:r w:rsidR="004F798E">
                              <w:fldChar w:fldCharType="separate"/>
                            </w:r>
                            <w:r w:rsidR="000D5292">
                              <w:rPr>
                                <w:noProof/>
                              </w:rPr>
                              <w:t>4</w:t>
                            </w:r>
                            <w:r w:rsidR="004F798E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Vývoj hladiny v hlubokých vrtech v období 1/2020 – 5/2021 na území ČR (měsíce jsou uspořádány vodorovně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E37BA8" id="Textové pole 4" o:spid="_x0000_s1071" type="#_x0000_t202" style="position:absolute;margin-left:40.65pt;margin-top:20.85pt;width:394.5pt;height:.0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" stroked="f">
                <v:textbox style="mso-fit-shape-to-text:t" inset="0,0,0,0">
                  <w:txbxContent>
                    <w:p w:rsidR="0037721E" w:rsidRPr="00DD4AEF" w:rsidRDefault="0037721E" w:rsidP="0037721E">
                      <w:pPr>
                        <w:pStyle w:val="Titulek"/>
                        <w:rPr>
                          <w:rFonts w:ascii="Times New Roman" w:hAnsi="Times New Roman" w:cs="Times New Roman"/>
                          <w:noProof/>
                          <w:sz w:val="26"/>
                          <w:szCs w:val="26"/>
                        </w:rPr>
                      </w:pPr>
                      <w:r>
                        <w:t xml:space="preserve">Obr. </w:t>
                      </w:r>
                      <w:r w:rsidR="004F798E">
                        <w:fldChar w:fldCharType="begin"/>
                      </w:r>
                      <w:r w:rsidR="004F798E">
                        <w:instrText xml:space="preserve"> SEQ Obrázek \* ARABIC </w:instrText>
                      </w:r>
                      <w:r w:rsidR="004F798E">
                        <w:fldChar w:fldCharType="separate"/>
                      </w:r>
                      <w:r w:rsidR="000D5292">
                        <w:rPr>
                          <w:noProof/>
                        </w:rPr>
                        <w:t>4</w:t>
                      </w:r>
                      <w:r w:rsidR="004F798E">
                        <w:rPr>
                          <w:noProof/>
                        </w:rPr>
                        <w:fldChar w:fldCharType="end"/>
                      </w:r>
                      <w:r>
                        <w:t xml:space="preserve"> Vývoj hladiny v hlubokých vrtech v období 1/2020 – 5/2021 na území ČR (měsíce jsou uspořádány vodorovně</w:t>
                      </w:r>
                    </w:p>
                  </w:txbxContent>
                </v:textbox>
              </v:shape>
            </w:pict>
          </mc:Fallback>
        </mc:AlternateContent>
      </w:r>
    </w:p>
    <w:p w:rsidR="00F979BB" w:rsidRDefault="00F979BB" w:rsidP="00B671AD">
      <w:pPr>
        <w:spacing w:line="259" w:lineRule="auto"/>
        <w:sectPr w:rsidR="00F979BB" w:rsidSect="00972D2F">
          <w:headerReference w:type="default" r:id="rId78"/>
          <w:footerReference w:type="default" r:id="rId79"/>
          <w:headerReference w:type="first" r:id="rId80"/>
          <w:footerReference w:type="first" r:id="rId81"/>
          <w:pgSz w:w="11906" w:h="16838"/>
          <w:pgMar w:top="1799" w:right="851" w:bottom="1134" w:left="851" w:header="1020" w:footer="1701" w:gutter="0"/>
          <w:cols w:space="708"/>
          <w:titlePg/>
          <w:docGrid w:linePitch="360"/>
        </w:sectPr>
      </w:pPr>
    </w:p>
    <w:p w:rsidR="00470CCA" w:rsidRPr="00114637" w:rsidRDefault="00470CCA" w:rsidP="00114637">
      <w:pPr>
        <w:pStyle w:val="Nadpiskontakt"/>
        <w:spacing w:before="840"/>
      </w:pPr>
      <w:r w:rsidRPr="00114637">
        <w:lastRenderedPageBreak/>
        <w:t>Kontakt:</w:t>
      </w:r>
    </w:p>
    <w:p w:rsidR="00470CCA" w:rsidRPr="00114637" w:rsidRDefault="00470CCA" w:rsidP="00114637">
      <w:pPr>
        <w:pStyle w:val="kontaktjmno"/>
      </w:pPr>
      <w:r w:rsidRPr="00114637">
        <w:t>Martina Součková</w:t>
      </w:r>
    </w:p>
    <w:p w:rsidR="00470CCA" w:rsidRPr="00114637" w:rsidRDefault="00470CCA" w:rsidP="00114637">
      <w:pPr>
        <w:pStyle w:val="kontaktostatn"/>
      </w:pPr>
      <w:r w:rsidRPr="00114637">
        <w:t>manažerka komunikace</w:t>
      </w:r>
    </w:p>
    <w:p w:rsidR="00470CCA" w:rsidRPr="00114637" w:rsidRDefault="00470CCA" w:rsidP="00114637">
      <w:pPr>
        <w:pStyle w:val="kontaktostatn"/>
      </w:pPr>
      <w:r w:rsidRPr="00114637">
        <w:t>e-mail: martina.souckova@chmi.cz,</w:t>
      </w:r>
    </w:p>
    <w:p w:rsidR="00470CCA" w:rsidRPr="00114637" w:rsidRDefault="00470CCA" w:rsidP="00114637">
      <w:pPr>
        <w:pStyle w:val="kontaktostatn"/>
      </w:pPr>
      <w:r w:rsidRPr="00114637">
        <w:t>info@chmi.cz, tel.:</w:t>
      </w:r>
      <w:r w:rsidR="00962D66" w:rsidRPr="00114637">
        <w:t xml:space="preserve"> </w:t>
      </w:r>
      <w:r w:rsidRPr="00114637">
        <w:t xml:space="preserve"> 777 181 882 / 735 794 383</w:t>
      </w:r>
    </w:p>
    <w:p w:rsidR="00470CCA" w:rsidRPr="00114637" w:rsidRDefault="00470CCA" w:rsidP="00114637">
      <w:pPr>
        <w:pStyle w:val="Kontaktodborngarant"/>
      </w:pPr>
      <w:r w:rsidRPr="00114637">
        <w:t>Odborný garant:</w:t>
      </w:r>
    </w:p>
    <w:p w:rsidR="00470CCA" w:rsidRPr="00114637" w:rsidRDefault="00804DA8" w:rsidP="00114637">
      <w:pPr>
        <w:pStyle w:val="kontaktostatn"/>
      </w:pPr>
      <w:r>
        <w:t>Anna Lamačová</w:t>
      </w:r>
      <w:r w:rsidR="006857DD">
        <w:t xml:space="preserve"> a Radek </w:t>
      </w:r>
      <w:proofErr w:type="spellStart"/>
      <w:r w:rsidR="006857DD">
        <w:t>Vlnas</w:t>
      </w:r>
      <w:proofErr w:type="spellEnd"/>
      <w:r w:rsidR="00470CCA" w:rsidRPr="00114637">
        <w:t>/ podzemní vody</w:t>
      </w:r>
    </w:p>
    <w:p w:rsidR="00470CCA" w:rsidRPr="00114637" w:rsidRDefault="00470CCA" w:rsidP="00114637">
      <w:pPr>
        <w:pStyle w:val="Kontaktodborngarant"/>
      </w:pPr>
      <w:r w:rsidRPr="00114637">
        <w:t>Podrobné informace naleznete:</w:t>
      </w:r>
    </w:p>
    <w:p w:rsidR="00470CCA" w:rsidRPr="00114637" w:rsidRDefault="00470CCA" w:rsidP="00114637">
      <w:pPr>
        <w:pStyle w:val="kontaktostatn"/>
      </w:pPr>
      <w:r w:rsidRPr="00114637">
        <w:t>http</w:t>
      </w:r>
      <w:r w:rsidR="00DB50EA">
        <w:t>s</w:t>
      </w:r>
      <w:r w:rsidRPr="00114637">
        <w:t>://</w:t>
      </w:r>
      <w:r w:rsidR="00DB50EA">
        <w:t>www</w:t>
      </w:r>
      <w:bookmarkStart w:id="0" w:name="_GoBack"/>
      <w:bookmarkEnd w:id="0"/>
      <w:r w:rsidRPr="00114637">
        <w:t>.chmi.cz/aktualni-situace/sucho</w:t>
      </w:r>
    </w:p>
    <w:p w:rsidR="00962D66" w:rsidRPr="00114637" w:rsidRDefault="00470CCA" w:rsidP="00114637">
      <w:pPr>
        <w:pStyle w:val="kontaktostatn"/>
      </w:pPr>
      <w:r w:rsidRPr="00114637">
        <w:t>http://hamr.chmi.cz/</w:t>
      </w:r>
    </w:p>
    <w:sectPr w:rsidR="00962D66" w:rsidRPr="00114637" w:rsidSect="00F979BB">
      <w:headerReference w:type="first" r:id="rId82"/>
      <w:footerReference w:type="first" r:id="rId83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F798E" w:rsidRDefault="004F798E" w:rsidP="0020378E">
      <w:r>
        <w:separator/>
      </w:r>
    </w:p>
  </w:endnote>
  <w:endnote w:type="continuationSeparator" w:id="0">
    <w:p w:rsidR="004F798E" w:rsidRDefault="004F798E" w:rsidP="002037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E">
    <w:altName w:val="Arial"/>
    <w:charset w:val="58"/>
    <w:family w:val="auto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Pr="007233B8" w:rsidRDefault="00A824CC" w:rsidP="00BB6218">
    <w:pPr>
      <w:pStyle w:val="Zpat"/>
      <w:tabs>
        <w:tab w:val="clear" w:pos="9072"/>
        <w:tab w:val="right" w:pos="10204"/>
      </w:tabs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64384" behindDoc="0" locked="1" layoutInCell="1" allowOverlap="1" wp14:anchorId="31DEA0B3" wp14:editId="44C7AF0C">
              <wp:simplePos x="0" y="0"/>
              <wp:positionH relativeFrom="column">
                <wp:posOffset>6151880</wp:posOffset>
              </wp:positionH>
              <wp:positionV relativeFrom="paragraph">
                <wp:posOffset>330200</wp:posOffset>
              </wp:positionV>
              <wp:extent cx="262255" cy="359410"/>
              <wp:effectExtent l="0" t="0" r="4445" b="2540"/>
              <wp:wrapNone/>
              <wp:docPr id="117" name="Textové pole 1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2255" cy="35941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A824CC" w:rsidRPr="00A71D39" w:rsidRDefault="00A824CC">
                          <w:pPr>
                            <w:rPr>
                              <w:color w:val="023E88"/>
                            </w:rPr>
                          </w:pPr>
                          <w:r w:rsidRPr="00A71D39">
                            <w:rPr>
                              <w:color w:val="023E88"/>
                            </w:rPr>
                            <w:fldChar w:fldCharType="begin"/>
                          </w:r>
                          <w:r w:rsidRPr="00A71D39">
                            <w:rPr>
                              <w:color w:val="023E88"/>
                            </w:rPr>
                            <w:instrText>PAGE   \* MERGEFORMAT</w:instrText>
                          </w:r>
                          <w:r w:rsidRPr="00A71D39">
                            <w:rPr>
                              <w:color w:val="023E88"/>
                            </w:rPr>
                            <w:fldChar w:fldCharType="separate"/>
                          </w:r>
                          <w:r w:rsidR="000D5292">
                            <w:rPr>
                              <w:noProof/>
                              <w:color w:val="023E88"/>
                            </w:rPr>
                            <w:t>5</w:t>
                          </w:r>
                          <w:r w:rsidRPr="00A71D39">
                            <w:rPr>
                              <w:color w:val="023E8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DEA0B3" id="_x0000_t202" coordsize="21600,21600" o:spt="202" path="m,l,21600r21600,l21600,xe">
              <v:stroke joinstyle="miter"/>
              <v:path gradientshapeok="t" o:connecttype="rect"/>
            </v:shapetype>
            <v:shape id="Textové pole 117" o:spid="_x0000_s1072" type="#_x0000_t202" style="position:absolute;margin-left:484.4pt;margin-top:26pt;width:20.65pt;height:2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" fillcolor="white [3201]" stroked="f" strokeweight=".5pt">
              <v:textbox>
                <w:txbxContent>
                  <w:p w:rsidR="00A824CC" w:rsidRPr="00A71D39" w:rsidRDefault="00A824CC">
                    <w:pPr>
                      <w:rPr>
                        <w:color w:val="023E88"/>
                      </w:rPr>
                    </w:pPr>
                    <w:r w:rsidRPr="00A71D39">
                      <w:rPr>
                        <w:color w:val="023E88"/>
                      </w:rPr>
                      <w:fldChar w:fldCharType="begin"/>
                    </w:r>
                    <w:r w:rsidRPr="00A71D39">
                      <w:rPr>
                        <w:color w:val="023E88"/>
                      </w:rPr>
                      <w:instrText>PAGE   \* MERGEFORMAT</w:instrText>
                    </w:r>
                    <w:r w:rsidRPr="00A71D39">
                      <w:rPr>
                        <w:color w:val="023E88"/>
                      </w:rPr>
                      <w:fldChar w:fldCharType="separate"/>
                    </w:r>
                    <w:r w:rsidR="000D5292">
                      <w:rPr>
                        <w:noProof/>
                        <w:color w:val="023E88"/>
                      </w:rPr>
                      <w:t>5</w:t>
                    </w:r>
                    <w:r w:rsidRPr="00A71D39">
                      <w:rPr>
                        <w:color w:val="023E88"/>
                      </w:rPr>
                      <w:fldChar w:fldCharType="end"/>
                    </w:r>
                  </w:p>
                </w:txbxContent>
              </v:textbox>
              <w10:anchorlock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pat"/>
    </w:pPr>
    <w:r w:rsidRPr="00601D2B">
      <w:rPr>
        <w:noProof/>
        <w:lang w:eastAsia="cs-CZ"/>
      </w:rPr>
      <w:drawing>
        <wp:anchor distT="0" distB="0" distL="114300" distR="114300" simplePos="0" relativeHeight="251667456" behindDoc="1" locked="0" layoutInCell="1" allowOverlap="1" wp14:anchorId="6876FB3C" wp14:editId="16EA0331">
          <wp:simplePos x="0" y="0"/>
          <wp:positionH relativeFrom="column">
            <wp:posOffset>3783965</wp:posOffset>
          </wp:positionH>
          <wp:positionV relativeFrom="paragraph">
            <wp:posOffset>-445304</wp:posOffset>
          </wp:positionV>
          <wp:extent cx="2577465" cy="956647"/>
          <wp:effectExtent l="0" t="0" r="0" b="0"/>
          <wp:wrapNone/>
          <wp:docPr id="95" name="Obrázek 1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577465" cy="9566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F798E" w:rsidRDefault="004F798E" w:rsidP="0020378E">
      <w:r>
        <w:separator/>
      </w:r>
    </w:p>
  </w:footnote>
  <w:footnote w:type="continuationSeparator" w:id="0">
    <w:p w:rsidR="004F798E" w:rsidRDefault="004F798E" w:rsidP="002037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Pr="00AD7E7D" w:rsidRDefault="00A824CC" w:rsidP="00C8699C">
    <w:pPr>
      <w:pStyle w:val="Zhlav"/>
      <w:tabs>
        <w:tab w:val="clear" w:pos="9072"/>
        <w:tab w:val="right" w:pos="10204"/>
      </w:tabs>
    </w:pPr>
    <w:r w:rsidRPr="00AD7E7D">
      <w:t>Tisková zpráva ČHMÚ</w:t>
    </w:r>
    <w:r w:rsidRPr="00AD7E7D">
      <w:tab/>
    </w:r>
    <w:r w:rsidRPr="00AD7E7D">
      <w:tab/>
    </w:r>
    <w:r w:rsidR="00B13C81">
      <w:t>15. 6. 2021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C8699C">
    <w:pPr>
      <w:pStyle w:val="Zhlav"/>
      <w:tabs>
        <w:tab w:val="clear" w:pos="9072"/>
        <w:tab w:val="right" w:pos="10204"/>
      </w:tabs>
    </w:pPr>
    <w:r w:rsidRPr="00601D2B">
      <w:rPr>
        <w:noProof/>
        <w:lang w:eastAsia="cs-CZ"/>
      </w:rPr>
      <w:drawing>
        <wp:anchor distT="0" distB="0" distL="114300" distR="114300" simplePos="0" relativeHeight="251660288" behindDoc="0" locked="0" layoutInCell="1" allowOverlap="1" wp14:anchorId="3B9325CB" wp14:editId="3A12E10B">
          <wp:simplePos x="0" y="0"/>
          <wp:positionH relativeFrom="margin">
            <wp:posOffset>6033135</wp:posOffset>
          </wp:positionH>
          <wp:positionV relativeFrom="margin">
            <wp:posOffset>324485</wp:posOffset>
          </wp:positionV>
          <wp:extent cx="1000125" cy="1997710"/>
          <wp:effectExtent l="0" t="0" r="9525" b="2540"/>
          <wp:wrapSquare wrapText="bothSides"/>
          <wp:docPr id="94" name="Obrázek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00125" cy="19977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DB0064">
      <w:t>Tisková zpráva ČHMÚ</w:t>
    </w:r>
    <w:r>
      <w:tab/>
    </w:r>
    <w:r>
      <w:tab/>
    </w:r>
    <w:r w:rsidR="00B13C81">
      <w:t>15</w:t>
    </w:r>
    <w:r w:rsidR="00894DD8">
      <w:t>. 6. 2021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824CC" w:rsidRDefault="00A824CC" w:rsidP="0020378E">
    <w:pPr>
      <w:pStyle w:val="Zhlav"/>
    </w:pPr>
    <w:r w:rsidRPr="00601D2B">
      <w:rPr>
        <w:noProof/>
        <w:lang w:eastAsia="cs-CZ"/>
      </w:rPr>
      <w:drawing>
        <wp:anchor distT="0" distB="0" distL="114300" distR="114300" simplePos="0" relativeHeight="251663360" behindDoc="0" locked="1" layoutInCell="1" allowOverlap="1" wp14:anchorId="52AFA1C4" wp14:editId="1963D7AD">
          <wp:simplePos x="0" y="0"/>
          <wp:positionH relativeFrom="margin">
            <wp:posOffset>3731260</wp:posOffset>
          </wp:positionH>
          <wp:positionV relativeFrom="paragraph">
            <wp:posOffset>245110</wp:posOffset>
          </wp:positionV>
          <wp:extent cx="2411730" cy="895985"/>
          <wp:effectExtent l="0" t="0" r="7620" b="0"/>
          <wp:wrapSquare wrapText="bothSides"/>
          <wp:docPr id="7" name="Obrázek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411730" cy="8959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01D2B">
      <w:rPr>
        <w:noProof/>
        <w:lang w:eastAsia="cs-CZ"/>
      </w:rPr>
      <w:drawing>
        <wp:anchor distT="0" distB="0" distL="114300" distR="114300" simplePos="0" relativeHeight="251661312" behindDoc="0" locked="1" layoutInCell="1" allowOverlap="1" wp14:anchorId="712DA638" wp14:editId="060B6661">
          <wp:simplePos x="0" y="0"/>
          <wp:positionH relativeFrom="margin">
            <wp:posOffset>-720090</wp:posOffset>
          </wp:positionH>
          <wp:positionV relativeFrom="paragraph">
            <wp:posOffset>423545</wp:posOffset>
          </wp:positionV>
          <wp:extent cx="2944495" cy="5888990"/>
          <wp:effectExtent l="0" t="0" r="8255" b="0"/>
          <wp:wrapTopAndBottom/>
          <wp:docPr id="6" name="Obráze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944495" cy="5888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09929F1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DA8"/>
    <w:rsid w:val="000265D3"/>
    <w:rsid w:val="00031E64"/>
    <w:rsid w:val="0005472A"/>
    <w:rsid w:val="00055B3B"/>
    <w:rsid w:val="00060F16"/>
    <w:rsid w:val="00061227"/>
    <w:rsid w:val="000850C9"/>
    <w:rsid w:val="000D030E"/>
    <w:rsid w:val="000D5292"/>
    <w:rsid w:val="000D7A1C"/>
    <w:rsid w:val="000E36E6"/>
    <w:rsid w:val="00104EB3"/>
    <w:rsid w:val="00110A36"/>
    <w:rsid w:val="00114637"/>
    <w:rsid w:val="00151E7D"/>
    <w:rsid w:val="0015479C"/>
    <w:rsid w:val="00175EAD"/>
    <w:rsid w:val="001C049B"/>
    <w:rsid w:val="001C3F9A"/>
    <w:rsid w:val="001C56DA"/>
    <w:rsid w:val="001E720D"/>
    <w:rsid w:val="0020378E"/>
    <w:rsid w:val="00297785"/>
    <w:rsid w:val="002B71B0"/>
    <w:rsid w:val="002C5040"/>
    <w:rsid w:val="002D47F1"/>
    <w:rsid w:val="002E44DF"/>
    <w:rsid w:val="002F2AAD"/>
    <w:rsid w:val="003017AB"/>
    <w:rsid w:val="003705A4"/>
    <w:rsid w:val="0037721E"/>
    <w:rsid w:val="003A47CC"/>
    <w:rsid w:val="0044154F"/>
    <w:rsid w:val="004456B9"/>
    <w:rsid w:val="004468C2"/>
    <w:rsid w:val="00470CCA"/>
    <w:rsid w:val="00490102"/>
    <w:rsid w:val="004A2CA8"/>
    <w:rsid w:val="004D06ED"/>
    <w:rsid w:val="004F798E"/>
    <w:rsid w:val="005244EB"/>
    <w:rsid w:val="005306D8"/>
    <w:rsid w:val="005420CA"/>
    <w:rsid w:val="005609C7"/>
    <w:rsid w:val="00561446"/>
    <w:rsid w:val="005B474C"/>
    <w:rsid w:val="00601D2B"/>
    <w:rsid w:val="00604363"/>
    <w:rsid w:val="00620E16"/>
    <w:rsid w:val="00675B63"/>
    <w:rsid w:val="006857DD"/>
    <w:rsid w:val="006B60B1"/>
    <w:rsid w:val="006B6A0D"/>
    <w:rsid w:val="006B6FE3"/>
    <w:rsid w:val="006D7520"/>
    <w:rsid w:val="006E1CBA"/>
    <w:rsid w:val="00717A8A"/>
    <w:rsid w:val="007212E3"/>
    <w:rsid w:val="007233B8"/>
    <w:rsid w:val="00725102"/>
    <w:rsid w:val="00740C9B"/>
    <w:rsid w:val="007732AC"/>
    <w:rsid w:val="00784A37"/>
    <w:rsid w:val="007B4A47"/>
    <w:rsid w:val="00802893"/>
    <w:rsid w:val="00804DA8"/>
    <w:rsid w:val="008105DC"/>
    <w:rsid w:val="00814462"/>
    <w:rsid w:val="00816F3C"/>
    <w:rsid w:val="008263E8"/>
    <w:rsid w:val="00845FA7"/>
    <w:rsid w:val="0085051C"/>
    <w:rsid w:val="008626EA"/>
    <w:rsid w:val="00881E41"/>
    <w:rsid w:val="00894DD8"/>
    <w:rsid w:val="00896D07"/>
    <w:rsid w:val="00926366"/>
    <w:rsid w:val="0095152B"/>
    <w:rsid w:val="00962D66"/>
    <w:rsid w:val="00972D2F"/>
    <w:rsid w:val="00A237F5"/>
    <w:rsid w:val="00A24CAF"/>
    <w:rsid w:val="00A33354"/>
    <w:rsid w:val="00A71D39"/>
    <w:rsid w:val="00A72736"/>
    <w:rsid w:val="00A824CC"/>
    <w:rsid w:val="00AD7E7D"/>
    <w:rsid w:val="00AE0001"/>
    <w:rsid w:val="00B13C81"/>
    <w:rsid w:val="00B4051A"/>
    <w:rsid w:val="00B671AD"/>
    <w:rsid w:val="00B772DD"/>
    <w:rsid w:val="00BA7A56"/>
    <w:rsid w:val="00BB6218"/>
    <w:rsid w:val="00BD0B12"/>
    <w:rsid w:val="00BE5691"/>
    <w:rsid w:val="00BF0440"/>
    <w:rsid w:val="00C22050"/>
    <w:rsid w:val="00C24F13"/>
    <w:rsid w:val="00C250B8"/>
    <w:rsid w:val="00C37660"/>
    <w:rsid w:val="00C8699C"/>
    <w:rsid w:val="00CC1A51"/>
    <w:rsid w:val="00CC59CE"/>
    <w:rsid w:val="00CF6231"/>
    <w:rsid w:val="00D5383D"/>
    <w:rsid w:val="00D748A2"/>
    <w:rsid w:val="00D87827"/>
    <w:rsid w:val="00DB0064"/>
    <w:rsid w:val="00DB50EA"/>
    <w:rsid w:val="00DD103B"/>
    <w:rsid w:val="00E02008"/>
    <w:rsid w:val="00E063FD"/>
    <w:rsid w:val="00E10F51"/>
    <w:rsid w:val="00E13A45"/>
    <w:rsid w:val="00E606BE"/>
    <w:rsid w:val="00E66D3A"/>
    <w:rsid w:val="00E8664E"/>
    <w:rsid w:val="00E94FDF"/>
    <w:rsid w:val="00EA4ABA"/>
    <w:rsid w:val="00ED1944"/>
    <w:rsid w:val="00F11B7F"/>
    <w:rsid w:val="00F32C5D"/>
    <w:rsid w:val="00F65E8F"/>
    <w:rsid w:val="00F979BB"/>
    <w:rsid w:val="00FB2B86"/>
    <w:rsid w:val="00FB7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106A15E"/>
  <w15:docId w15:val="{C0C7D27F-A701-4E57-9F02-A55B665A3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aliases w:val="perex"/>
    <w:qFormat/>
    <w:rsid w:val="004D06ED"/>
    <w:pPr>
      <w:spacing w:line="240" w:lineRule="auto"/>
    </w:pPr>
    <w:rPr>
      <w:rFonts w:ascii="Times New Roman" w:hAnsi="Times New Roman" w:cs="Times New Roman"/>
      <w:sz w:val="26"/>
      <w:szCs w:val="26"/>
    </w:rPr>
  </w:style>
  <w:style w:type="paragraph" w:styleId="Nadpis1">
    <w:name w:val="heading 1"/>
    <w:basedOn w:val="Normln"/>
    <w:next w:val="Normln"/>
    <w:link w:val="Nadpis1Char"/>
    <w:uiPriority w:val="9"/>
    <w:qFormat/>
    <w:rsid w:val="00C8699C"/>
    <w:pPr>
      <w:keepNext/>
      <w:keepLines/>
      <w:spacing w:before="1080" w:after="840"/>
      <w:outlineLvl w:val="0"/>
    </w:pPr>
    <w:rPr>
      <w:rFonts w:ascii="Arial" w:eastAsiaTheme="majorEastAsia" w:hAnsi="Arial" w:cstheme="majorBidi"/>
      <w:color w:val="023E88"/>
      <w:sz w:val="44"/>
      <w:szCs w:val="44"/>
    </w:rPr>
  </w:style>
  <w:style w:type="paragraph" w:styleId="Nadpis2">
    <w:name w:val="heading 2"/>
    <w:basedOn w:val="Normln"/>
    <w:next w:val="Normln"/>
    <w:link w:val="Nadpis2Char"/>
    <w:uiPriority w:val="9"/>
    <w:qFormat/>
    <w:rsid w:val="0044154F"/>
    <w:pPr>
      <w:spacing w:before="480" w:after="360"/>
      <w:outlineLvl w:val="1"/>
    </w:pPr>
    <w:rPr>
      <w:rFonts w:ascii="Arial" w:hAnsi="Arial" w:cs="Arial"/>
      <w:color w:val="023E88"/>
    </w:rPr>
  </w:style>
  <w:style w:type="paragraph" w:styleId="Nadpis3">
    <w:name w:val="heading 3"/>
    <w:basedOn w:val="Normln"/>
    <w:next w:val="Normln"/>
    <w:link w:val="Nadpis3Char"/>
    <w:uiPriority w:val="9"/>
    <w:qFormat/>
    <w:rsid w:val="00490102"/>
    <w:pPr>
      <w:spacing w:before="480" w:after="240"/>
      <w:outlineLvl w:val="2"/>
    </w:pPr>
    <w:rPr>
      <w:rFonts w:ascii="Arial" w:hAnsi="Arial" w:cs="Arial"/>
      <w:b/>
      <w:color w:val="023E88"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C8699C"/>
    <w:rPr>
      <w:rFonts w:ascii="Arial" w:eastAsiaTheme="majorEastAsia" w:hAnsi="Arial" w:cstheme="majorBidi"/>
      <w:color w:val="023E88"/>
      <w:sz w:val="44"/>
      <w:szCs w:val="44"/>
    </w:rPr>
  </w:style>
  <w:style w:type="paragraph" w:styleId="Zhlav">
    <w:name w:val="header"/>
    <w:basedOn w:val="Normln"/>
    <w:link w:val="ZhlavChar"/>
    <w:uiPriority w:val="99"/>
    <w:unhideWhenUsed/>
    <w:rsid w:val="00AD7E7D"/>
    <w:pPr>
      <w:tabs>
        <w:tab w:val="center" w:pos="4536"/>
        <w:tab w:val="right" w:pos="9072"/>
      </w:tabs>
      <w:spacing w:after="0"/>
    </w:pPr>
    <w:rPr>
      <w:rFonts w:ascii="Arial" w:hAnsi="Arial" w:cs="Arial"/>
      <w:b/>
      <w:color w:val="023E88"/>
      <w:sz w:val="24"/>
      <w:szCs w:val="24"/>
    </w:rPr>
  </w:style>
  <w:style w:type="character" w:customStyle="1" w:styleId="ZhlavChar">
    <w:name w:val="Záhlaví Char"/>
    <w:basedOn w:val="Standardnpsmoodstavce"/>
    <w:link w:val="Zhlav"/>
    <w:uiPriority w:val="99"/>
    <w:rsid w:val="00AD7E7D"/>
    <w:rPr>
      <w:rFonts w:ascii="Arial" w:hAnsi="Arial" w:cs="Arial"/>
      <w:b/>
      <w:color w:val="023E88"/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7233B8"/>
    <w:pPr>
      <w:tabs>
        <w:tab w:val="center" w:pos="4536"/>
        <w:tab w:val="right" w:pos="9072"/>
      </w:tabs>
      <w:spacing w:after="0"/>
    </w:pPr>
    <w:rPr>
      <w:rFonts w:ascii="Arial" w:hAnsi="Arial" w:cs="Arial"/>
      <w:b/>
      <w:color w:val="023E88"/>
      <w:sz w:val="20"/>
      <w:szCs w:val="20"/>
    </w:rPr>
  </w:style>
  <w:style w:type="character" w:customStyle="1" w:styleId="ZpatChar">
    <w:name w:val="Zápatí Char"/>
    <w:basedOn w:val="Standardnpsmoodstavce"/>
    <w:link w:val="Zpat"/>
    <w:uiPriority w:val="99"/>
    <w:rsid w:val="007233B8"/>
    <w:rPr>
      <w:rFonts w:ascii="Arial" w:hAnsi="Arial" w:cs="Arial"/>
      <w:b/>
      <w:color w:val="023E88"/>
      <w:sz w:val="20"/>
      <w:szCs w:val="20"/>
    </w:rPr>
  </w:style>
  <w:style w:type="paragraph" w:styleId="Nzev">
    <w:name w:val="Title"/>
    <w:aliases w:val="Titulni nadpis"/>
    <w:basedOn w:val="Nadpis1"/>
    <w:next w:val="Normln"/>
    <w:link w:val="NzevChar"/>
    <w:uiPriority w:val="10"/>
    <w:qFormat/>
    <w:rsid w:val="00C8699C"/>
    <w:pPr>
      <w:spacing w:before="3000"/>
    </w:pPr>
    <w:rPr>
      <w:b/>
      <w:sz w:val="72"/>
      <w:szCs w:val="72"/>
    </w:rPr>
  </w:style>
  <w:style w:type="character" w:customStyle="1" w:styleId="NzevChar">
    <w:name w:val="Název Char"/>
    <w:aliases w:val="Titulni nadpis Char"/>
    <w:basedOn w:val="Standardnpsmoodstavce"/>
    <w:link w:val="Nzev"/>
    <w:uiPriority w:val="10"/>
    <w:rsid w:val="00C8699C"/>
    <w:rPr>
      <w:rFonts w:ascii="Arial" w:eastAsiaTheme="majorEastAsia" w:hAnsi="Arial" w:cstheme="majorBidi"/>
      <w:b/>
      <w:color w:val="023E88"/>
      <w:sz w:val="72"/>
      <w:szCs w:val="72"/>
    </w:rPr>
  </w:style>
  <w:style w:type="character" w:customStyle="1" w:styleId="Nadpis2Char">
    <w:name w:val="Nadpis 2 Char"/>
    <w:basedOn w:val="Standardnpsmoodstavce"/>
    <w:link w:val="Nadpis2"/>
    <w:uiPriority w:val="9"/>
    <w:rsid w:val="0044154F"/>
    <w:rPr>
      <w:rFonts w:ascii="Arial" w:hAnsi="Arial" w:cs="Arial"/>
      <w:color w:val="023E88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490102"/>
    <w:rPr>
      <w:rFonts w:ascii="Arial" w:hAnsi="Arial" w:cs="Arial"/>
      <w:b/>
      <w:color w:val="023E88"/>
    </w:rPr>
  </w:style>
  <w:style w:type="paragraph" w:customStyle="1" w:styleId="text">
    <w:name w:val="text"/>
    <w:basedOn w:val="Normln"/>
    <w:qFormat/>
    <w:rsid w:val="00725102"/>
    <w:pPr>
      <w:spacing w:after="240" w:line="280" w:lineRule="exact"/>
      <w:jc w:val="both"/>
    </w:pPr>
    <w:rPr>
      <w:sz w:val="22"/>
      <w:szCs w:val="20"/>
    </w:rPr>
  </w:style>
  <w:style w:type="paragraph" w:styleId="Titulek">
    <w:name w:val="caption"/>
    <w:aliases w:val="Popisky obrazku/tabulek"/>
    <w:basedOn w:val="Normln"/>
    <w:next w:val="Normln"/>
    <w:uiPriority w:val="35"/>
    <w:qFormat/>
    <w:rsid w:val="00725102"/>
    <w:pPr>
      <w:spacing w:after="200"/>
    </w:pPr>
    <w:rPr>
      <w:rFonts w:ascii="Arial" w:hAnsi="Arial" w:cs="Arial"/>
      <w:i/>
      <w:iCs/>
      <w:color w:val="12275D"/>
      <w:sz w:val="20"/>
      <w:szCs w:val="18"/>
    </w:rPr>
  </w:style>
  <w:style w:type="table" w:styleId="Mkatabulky">
    <w:name w:val="Table Grid"/>
    <w:basedOn w:val="Normlntabulka"/>
    <w:uiPriority w:val="39"/>
    <w:rsid w:val="002E4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hlavtabulky">
    <w:name w:val="záhlaví tabulky"/>
    <w:basedOn w:val="Normln"/>
    <w:qFormat/>
    <w:rsid w:val="005244EB"/>
    <w:pPr>
      <w:spacing w:after="0"/>
    </w:pPr>
    <w:rPr>
      <w:rFonts w:ascii="Arial" w:hAnsi="Arial" w:cs="Arial"/>
      <w:b/>
      <w:sz w:val="16"/>
      <w:szCs w:val="16"/>
    </w:rPr>
  </w:style>
  <w:style w:type="paragraph" w:customStyle="1" w:styleId="tlotabulky">
    <w:name w:val="tělo tabulky"/>
    <w:basedOn w:val="Normln"/>
    <w:qFormat/>
    <w:rsid w:val="005244EB"/>
    <w:pPr>
      <w:spacing w:after="0"/>
    </w:pPr>
    <w:rPr>
      <w:rFonts w:ascii="Arial" w:hAnsi="Arial" w:cs="Arial"/>
      <w:sz w:val="16"/>
      <w:szCs w:val="16"/>
    </w:rPr>
  </w:style>
  <w:style w:type="paragraph" w:styleId="Citt">
    <w:name w:val="Quote"/>
    <w:aliases w:val="Citat"/>
    <w:basedOn w:val="Normln"/>
    <w:next w:val="Normln"/>
    <w:link w:val="CittChar"/>
    <w:uiPriority w:val="29"/>
    <w:qFormat/>
    <w:rsid w:val="00D87827"/>
    <w:pPr>
      <w:spacing w:before="360" w:after="360" w:line="300" w:lineRule="exact"/>
      <w:ind w:right="4111"/>
    </w:pPr>
    <w:rPr>
      <w:rFonts w:ascii="Arial" w:hAnsi="Arial" w:cs="Arial"/>
      <w:i/>
      <w:iCs/>
      <w:color w:val="404040" w:themeColor="text1" w:themeTint="BF"/>
      <w:sz w:val="22"/>
      <w:szCs w:val="22"/>
    </w:rPr>
  </w:style>
  <w:style w:type="character" w:customStyle="1" w:styleId="CittChar">
    <w:name w:val="Citát Char"/>
    <w:aliases w:val="Citat Char"/>
    <w:basedOn w:val="Standardnpsmoodstavce"/>
    <w:link w:val="Citt"/>
    <w:uiPriority w:val="29"/>
    <w:rsid w:val="00D87827"/>
    <w:rPr>
      <w:rFonts w:ascii="Arial" w:hAnsi="Arial" w:cs="Arial"/>
      <w:i/>
      <w:iCs/>
      <w:color w:val="404040" w:themeColor="text1" w:themeTint="BF"/>
    </w:rPr>
  </w:style>
  <w:style w:type="paragraph" w:customStyle="1" w:styleId="Nadpiskontakt">
    <w:name w:val="Nadpis kontakt"/>
    <w:basedOn w:val="Normln"/>
    <w:qFormat/>
    <w:rsid w:val="00114637"/>
    <w:pPr>
      <w:spacing w:before="960" w:after="120"/>
    </w:pPr>
    <w:rPr>
      <w:rFonts w:ascii="Arial" w:hAnsi="Arial" w:cs="Arial"/>
      <w:b/>
      <w:color w:val="023E88"/>
    </w:rPr>
  </w:style>
  <w:style w:type="paragraph" w:customStyle="1" w:styleId="kontaktjmno">
    <w:name w:val="kontakt jméno"/>
    <w:basedOn w:val="Normln"/>
    <w:qFormat/>
    <w:rsid w:val="00114637"/>
    <w:pPr>
      <w:spacing w:before="60" w:after="0"/>
    </w:pPr>
    <w:rPr>
      <w:b/>
      <w:color w:val="023E88"/>
      <w:sz w:val="22"/>
    </w:rPr>
  </w:style>
  <w:style w:type="paragraph" w:customStyle="1" w:styleId="kontaktostatn">
    <w:name w:val="kontakt ostatní"/>
    <w:basedOn w:val="Normln"/>
    <w:qFormat/>
    <w:rsid w:val="00114637"/>
    <w:pPr>
      <w:spacing w:after="0"/>
    </w:pPr>
    <w:rPr>
      <w:color w:val="023E88"/>
      <w:sz w:val="22"/>
    </w:rPr>
  </w:style>
  <w:style w:type="paragraph" w:customStyle="1" w:styleId="Kontaktodborngarant">
    <w:name w:val="Kontakt odborný garant"/>
    <w:basedOn w:val="kontaktjmno"/>
    <w:qFormat/>
    <w:rsid w:val="00114637"/>
    <w:pPr>
      <w:spacing w:before="240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A824CC"/>
    <w:pPr>
      <w:spacing w:after="0"/>
    </w:pPr>
    <w:rPr>
      <w:rFonts w:ascii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824CC"/>
    <w:rPr>
      <w:rFonts w:ascii="Lucida Grande CE" w:hAnsi="Lucida Grande CE" w:cs="Lucida Grande CE"/>
      <w:sz w:val="18"/>
      <w:szCs w:val="18"/>
    </w:rPr>
  </w:style>
  <w:style w:type="paragraph" w:customStyle="1" w:styleId="podpiscislo">
    <w:name w:val="podpis_cislo"/>
    <w:basedOn w:val="Normln"/>
    <w:next w:val="Normln"/>
    <w:qFormat/>
    <w:rsid w:val="00804DA8"/>
    <w:pPr>
      <w:spacing w:before="360" w:after="0" w:line="280" w:lineRule="exact"/>
    </w:pPr>
    <w:rPr>
      <w:rFonts w:cstheme="minorBidi"/>
      <w:i/>
      <w:sz w:val="22"/>
      <w:szCs w:val="22"/>
    </w:rPr>
  </w:style>
  <w:style w:type="paragraph" w:customStyle="1" w:styleId="obrzek">
    <w:name w:val="obrázek"/>
    <w:basedOn w:val="Normln"/>
    <w:link w:val="obrzekChar"/>
    <w:qFormat/>
    <w:rsid w:val="004D06ED"/>
  </w:style>
  <w:style w:type="paragraph" w:styleId="Normlnweb">
    <w:name w:val="Normal (Web)"/>
    <w:basedOn w:val="Normln"/>
    <w:uiPriority w:val="99"/>
    <w:semiHidden/>
    <w:unhideWhenUsed/>
    <w:rsid w:val="001C3F9A"/>
    <w:pPr>
      <w:spacing w:before="100" w:beforeAutospacing="1" w:after="100" w:afterAutospacing="1"/>
    </w:pPr>
    <w:rPr>
      <w:rFonts w:eastAsiaTheme="minorEastAsia"/>
      <w:sz w:val="24"/>
      <w:szCs w:val="24"/>
      <w:lang w:eastAsia="cs-CZ"/>
    </w:rPr>
  </w:style>
  <w:style w:type="character" w:customStyle="1" w:styleId="obrzekChar">
    <w:name w:val="obrázek Char"/>
    <w:basedOn w:val="Standardnpsmoodstavce"/>
    <w:link w:val="obrzek"/>
    <w:rsid w:val="004D06ED"/>
    <w:rPr>
      <w:rFonts w:ascii="Times New Roman" w:hAnsi="Times New Roman" w:cs="Times New Roman"/>
      <w:sz w:val="26"/>
      <w:szCs w:val="26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B7C3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B7C31"/>
    <w:rPr>
      <w:rFonts w:ascii="Times New Roman" w:hAnsi="Times New Roman" w:cs="Times New Roman"/>
      <w:i/>
      <w:i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418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fontTable" Target="fontTable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header" Target="header2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header" Target="header1.xml"/><Relationship Id="rId8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61" Type="http://schemas.openxmlformats.org/officeDocument/2006/relationships/image" Target="media/image54.png"/><Relationship Id="rId8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74.png"/><Relationship Id="rId1" Type="http://schemas.openxmlformats.org/officeDocument/2006/relationships/image" Target="media/image7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&#353;ablony%20a%20loga\CHMU-sablona-tiskova-zprava.dotx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405CB1-0A1E-4161-A45F-21468043A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CHMU-sablona-tiskova-zprava.dotx</Template>
  <TotalTime>2</TotalTime>
  <Pages>1</Pages>
  <Words>606</Words>
  <Characters>3582</Characters>
  <Application>Microsoft Office Word</Application>
  <DocSecurity>0</DocSecurity>
  <Lines>29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CHMU Praha</Company>
  <LinksUpToDate>false</LinksUpToDate>
  <CharactersWithSpaces>4180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JIŘÍ VODKA, Ing.</cp:lastModifiedBy>
  <cp:revision>5</cp:revision>
  <cp:lastPrinted>2021-06-15T07:48:00Z</cp:lastPrinted>
  <dcterms:created xsi:type="dcterms:W3CDTF">2021-06-15T07:30:00Z</dcterms:created>
  <dcterms:modified xsi:type="dcterms:W3CDTF">2021-06-15T07:49:00Z</dcterms:modified>
</cp:coreProperties>
</file>